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22FED" w14:textId="77777777" w:rsidR="00C57DD6" w:rsidRPr="00762252" w:rsidRDefault="00C57DD6" w:rsidP="00C57DD6">
      <w:pPr>
        <w:pStyle w:val="HWSpacer"/>
        <w:sectPr w:rsidR="00C57DD6" w:rsidRPr="00762252" w:rsidSect="00C57DD6">
          <w:headerReference w:type="default" r:id="rId11"/>
          <w:footerReference w:type="first" r:id="rId12"/>
          <w:pgSz w:w="11906" w:h="16838" w:code="9"/>
          <w:pgMar w:top="851" w:right="737" w:bottom="340" w:left="737" w:header="624" w:footer="227" w:gutter="0"/>
          <w:cols w:space="708"/>
          <w:docGrid w:linePitch="360"/>
        </w:sectPr>
      </w:pPr>
      <w:bookmarkStart w:id="0" w:name="_Toc151527023"/>
      <w:r>
        <w:rPr>
          <w:noProof/>
          <w:lang w:val="en-US"/>
        </w:rPr>
        <w:drawing>
          <wp:anchor distT="0" distB="0" distL="114300" distR="114300" simplePos="0" relativeHeight="251710976" behindDoc="1" locked="0" layoutInCell="1" allowOverlap="1" wp14:anchorId="3FD57FEC" wp14:editId="7C995EFE">
            <wp:simplePos x="0" y="0"/>
            <wp:positionH relativeFrom="page">
              <wp:align>right</wp:align>
            </wp:positionH>
            <wp:positionV relativeFrom="page">
              <wp:posOffset>484505</wp:posOffset>
            </wp:positionV>
            <wp:extent cx="7539355" cy="10203180"/>
            <wp:effectExtent l="0" t="0" r="4445" b="7620"/>
            <wp:wrapNone/>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9355" cy="10203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2000" behindDoc="0" locked="0" layoutInCell="1" allowOverlap="1" wp14:anchorId="22DE2372" wp14:editId="3F0298EB">
                <wp:simplePos x="0" y="0"/>
                <wp:positionH relativeFrom="margin">
                  <wp:align>left</wp:align>
                </wp:positionH>
                <wp:positionV relativeFrom="paragraph">
                  <wp:posOffset>7239000</wp:posOffset>
                </wp:positionV>
                <wp:extent cx="4358640" cy="1066800"/>
                <wp:effectExtent l="0" t="0" r="0" b="0"/>
                <wp:wrapNone/>
                <wp:docPr id="1753900351" name="Text Box 2"/>
                <wp:cNvGraphicFramePr/>
                <a:graphic xmlns:a="http://schemas.openxmlformats.org/drawingml/2006/main">
                  <a:graphicData uri="http://schemas.microsoft.com/office/word/2010/wordprocessingShape">
                    <wps:wsp>
                      <wps:cNvSpPr txBox="1"/>
                      <wps:spPr>
                        <a:xfrm>
                          <a:off x="0" y="0"/>
                          <a:ext cx="4358640" cy="1066800"/>
                        </a:xfrm>
                        <a:prstGeom prst="rect">
                          <a:avLst/>
                        </a:prstGeom>
                        <a:noFill/>
                        <a:ln w="6350">
                          <a:noFill/>
                        </a:ln>
                      </wps:spPr>
                      <wps:txbx>
                        <w:txbxContent>
                          <w:p w14:paraId="1F78E731" w14:textId="77777777" w:rsidR="00DE4B82" w:rsidRPr="000E58D3" w:rsidRDefault="00DE4B82" w:rsidP="00C57DD6">
                            <w:pPr>
                              <w:spacing w:line="240" w:lineRule="auto"/>
                              <w:rPr>
                                <w:rFonts w:asciiTheme="majorHAnsi" w:hAnsiTheme="majorHAnsi" w:cstheme="majorHAnsi"/>
                                <w:b/>
                                <w:bCs/>
                                <w:color w:val="FFFFFF" w:themeColor="background1"/>
                                <w:sz w:val="48"/>
                                <w:szCs w:val="48"/>
                              </w:rPr>
                            </w:pPr>
                            <w:r w:rsidRPr="000E58D3">
                              <w:rPr>
                                <w:rFonts w:asciiTheme="majorHAnsi" w:hAnsiTheme="majorHAnsi" w:cstheme="majorHAnsi"/>
                                <w:b/>
                                <w:bCs/>
                                <w:color w:val="FFFFFF" w:themeColor="background1"/>
                                <w:sz w:val="48"/>
                                <w:szCs w:val="48"/>
                              </w:rPr>
                              <w:t>Enter &amp; View Report</w:t>
                            </w:r>
                          </w:p>
                          <w:p w14:paraId="7C4A18AA" w14:textId="77777777" w:rsidR="00DE4B82" w:rsidRPr="000E58D3" w:rsidRDefault="00DE4B82" w:rsidP="00C57DD6">
                            <w:pPr>
                              <w:spacing w:line="240" w:lineRule="auto"/>
                              <w:rPr>
                                <w:color w:val="FFFFFF" w:themeColor="background1"/>
                                <w:sz w:val="16"/>
                                <w:szCs w:val="16"/>
                              </w:rPr>
                            </w:pPr>
                          </w:p>
                          <w:p w14:paraId="41A1381B" w14:textId="59898C2B" w:rsidR="00DE4B82" w:rsidRPr="000E58D3" w:rsidRDefault="00DE4B82" w:rsidP="00C57DD6">
                            <w:pPr>
                              <w:spacing w:line="240" w:lineRule="auto"/>
                              <w:rPr>
                                <w:color w:val="FFFFFF" w:themeColor="background1"/>
                                <w:sz w:val="32"/>
                                <w:szCs w:val="32"/>
                              </w:rPr>
                            </w:pPr>
                            <w:r>
                              <w:rPr>
                                <w:color w:val="FFFFFF" w:themeColor="background1"/>
                                <w:sz w:val="32"/>
                                <w:szCs w:val="32"/>
                              </w:rPr>
                              <w:t>Nairn House</w:t>
                            </w:r>
                            <w:r w:rsidRPr="000E58D3">
                              <w:rPr>
                                <w:color w:val="FFFFFF" w:themeColor="background1"/>
                                <w:sz w:val="32"/>
                                <w:szCs w:val="32"/>
                              </w:rPr>
                              <w:t xml:space="preserve">, </w:t>
                            </w:r>
                            <w:r>
                              <w:rPr>
                                <w:color w:val="FFFFFF" w:themeColor="background1"/>
                                <w:sz w:val="32"/>
                                <w:szCs w:val="32"/>
                              </w:rPr>
                              <w:t>18 September</w:t>
                            </w:r>
                            <w:r w:rsidRPr="000E58D3">
                              <w:rPr>
                                <w:color w:val="FFFFFF" w:themeColor="background1"/>
                                <w:sz w:val="32"/>
                                <w:szCs w:val="3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DE2372" id="_x0000_t202" coordsize="21600,21600" o:spt="202" path="m,l,21600r21600,l21600,xe">
                <v:stroke joinstyle="miter"/>
                <v:path gradientshapeok="t" o:connecttype="rect"/>
              </v:shapetype>
              <v:shape id="Text Box 2" o:spid="_x0000_s1026" type="#_x0000_t202" style="position:absolute;margin-left:0;margin-top:570pt;width:343.2pt;height:84pt;z-index:251712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" filled="f" stroked="f" strokeweight=".5pt">
                <v:textbox>
                  <w:txbxContent>
                    <w:p w14:paraId="1F78E731" w14:textId="77777777" w:rsidR="00DE4B82" w:rsidRPr="000E58D3" w:rsidRDefault="00DE4B82" w:rsidP="00C57DD6">
                      <w:pPr>
                        <w:spacing w:line="240" w:lineRule="auto"/>
                        <w:rPr>
                          <w:rFonts w:asciiTheme="majorHAnsi" w:hAnsiTheme="majorHAnsi" w:cstheme="majorHAnsi"/>
                          <w:b/>
                          <w:bCs/>
                          <w:color w:val="FFFFFF" w:themeColor="background1"/>
                          <w:sz w:val="48"/>
                          <w:szCs w:val="48"/>
                        </w:rPr>
                      </w:pPr>
                      <w:r w:rsidRPr="000E58D3">
                        <w:rPr>
                          <w:rFonts w:asciiTheme="majorHAnsi" w:hAnsiTheme="majorHAnsi" w:cstheme="majorHAnsi"/>
                          <w:b/>
                          <w:bCs/>
                          <w:color w:val="FFFFFF" w:themeColor="background1"/>
                          <w:sz w:val="48"/>
                          <w:szCs w:val="48"/>
                        </w:rPr>
                        <w:t>Enter &amp; View Report</w:t>
                      </w:r>
                    </w:p>
                    <w:p w14:paraId="7C4A18AA" w14:textId="77777777" w:rsidR="00DE4B82" w:rsidRPr="000E58D3" w:rsidRDefault="00DE4B82" w:rsidP="00C57DD6">
                      <w:pPr>
                        <w:spacing w:line="240" w:lineRule="auto"/>
                        <w:rPr>
                          <w:color w:val="FFFFFF" w:themeColor="background1"/>
                          <w:sz w:val="16"/>
                          <w:szCs w:val="16"/>
                        </w:rPr>
                      </w:pPr>
                    </w:p>
                    <w:p w14:paraId="41A1381B" w14:textId="59898C2B" w:rsidR="00DE4B82" w:rsidRPr="000E58D3" w:rsidRDefault="00DE4B82" w:rsidP="00C57DD6">
                      <w:pPr>
                        <w:spacing w:line="240" w:lineRule="auto"/>
                        <w:rPr>
                          <w:color w:val="FFFFFF" w:themeColor="background1"/>
                          <w:sz w:val="32"/>
                          <w:szCs w:val="32"/>
                        </w:rPr>
                      </w:pPr>
                      <w:r>
                        <w:rPr>
                          <w:color w:val="FFFFFF" w:themeColor="background1"/>
                          <w:sz w:val="32"/>
                          <w:szCs w:val="32"/>
                        </w:rPr>
                        <w:t>Nairn House</w:t>
                      </w:r>
                      <w:r w:rsidRPr="000E58D3">
                        <w:rPr>
                          <w:color w:val="FFFFFF" w:themeColor="background1"/>
                          <w:sz w:val="32"/>
                          <w:szCs w:val="32"/>
                        </w:rPr>
                        <w:t xml:space="preserve">, </w:t>
                      </w:r>
                      <w:r>
                        <w:rPr>
                          <w:color w:val="FFFFFF" w:themeColor="background1"/>
                          <w:sz w:val="32"/>
                          <w:szCs w:val="32"/>
                        </w:rPr>
                        <w:t>18 September</w:t>
                      </w:r>
                      <w:r w:rsidRPr="000E58D3">
                        <w:rPr>
                          <w:color w:val="FFFFFF" w:themeColor="background1"/>
                          <w:sz w:val="32"/>
                          <w:szCs w:val="32"/>
                        </w:rPr>
                        <w:t xml:space="preserve"> 2024</w:t>
                      </w:r>
                    </w:p>
                  </w:txbxContent>
                </v:textbox>
                <w10:wrap anchorx="margin"/>
              </v:shape>
            </w:pict>
          </mc:Fallback>
        </mc:AlternateContent>
      </w:r>
      <w:r>
        <w:rPr>
          <w:noProof/>
          <w:lang w:val="en-US"/>
        </w:rPr>
        <w:drawing>
          <wp:anchor distT="0" distB="0" distL="114300" distR="114300" simplePos="0" relativeHeight="251708928" behindDoc="0" locked="0" layoutInCell="1" allowOverlap="1" wp14:anchorId="61B1344E" wp14:editId="6630725E">
            <wp:simplePos x="0" y="0"/>
            <wp:positionH relativeFrom="column">
              <wp:posOffset>3609340</wp:posOffset>
            </wp:positionH>
            <wp:positionV relativeFrom="paragraph">
              <wp:posOffset>8410575</wp:posOffset>
            </wp:positionV>
            <wp:extent cx="3190240" cy="762000"/>
            <wp:effectExtent l="0" t="0" r="0" b="0"/>
            <wp:wrapSquare wrapText="bothSides"/>
            <wp:docPr id="3" name="Picture 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0240" cy="762000"/>
                    </a:xfrm>
                    <a:prstGeom prst="rect">
                      <a:avLst/>
                    </a:prstGeom>
                  </pic:spPr>
                </pic:pic>
              </a:graphicData>
            </a:graphic>
            <wp14:sizeRelH relativeFrom="page">
              <wp14:pctWidth>0</wp14:pctWidth>
            </wp14:sizeRelH>
            <wp14:sizeRelV relativeFrom="page">
              <wp14:pctHeight>0</wp14:pctHeight>
            </wp14:sizeRelV>
          </wp:anchor>
        </w:drawing>
      </w:r>
      <w:r w:rsidRPr="0055463C">
        <w:rPr>
          <w:noProof/>
          <w:sz w:val="28"/>
          <w:szCs w:val="28"/>
          <w:lang w:val="en-US"/>
        </w:rPr>
        <w:drawing>
          <wp:anchor distT="0" distB="0" distL="114300" distR="114300" simplePos="0" relativeHeight="251709952" behindDoc="1" locked="0" layoutInCell="0" allowOverlap="1" wp14:anchorId="6BA07EC6" wp14:editId="072C7116">
            <wp:simplePos x="0" y="0"/>
            <wp:positionH relativeFrom="page">
              <wp:align>right</wp:align>
            </wp:positionH>
            <wp:positionV relativeFrom="page">
              <wp:posOffset>-15875</wp:posOffset>
            </wp:positionV>
            <wp:extent cx="7691755" cy="8809990"/>
            <wp:effectExtent l="0" t="0" r="4445" b="0"/>
            <wp:wrapNone/>
            <wp:docPr id="20" name="Picture 19" descr="A person in a wheelchair smiling with her hand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son in a wheelchair smiling with her hand on her should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91755" cy="8809990"/>
                    </a:xfrm>
                    <a:prstGeom prst="rect">
                      <a:avLst/>
                    </a:prstGeom>
                  </pic:spPr>
                </pic:pic>
              </a:graphicData>
            </a:graphic>
            <wp14:sizeRelH relativeFrom="margin">
              <wp14:pctWidth>0</wp14:pctWidth>
            </wp14:sizeRelH>
            <wp14:sizeRelV relativeFrom="margin">
              <wp14:pctHeight>0</wp14:pctHeight>
            </wp14:sizeRelV>
          </wp:anchor>
        </w:drawing>
      </w:r>
    </w:p>
    <w:p w14:paraId="72A8CCCC" w14:textId="6C7A05C3" w:rsidR="00762252" w:rsidRDefault="00762252" w:rsidP="006F6803">
      <w:pPr>
        <w:pStyle w:val="HWHeading1Non-Contents"/>
      </w:pPr>
      <w:r>
        <w:lastRenderedPageBreak/>
        <w:t>Contents</w:t>
      </w:r>
      <w:bookmarkEnd w:id="0"/>
    </w:p>
    <w:p w14:paraId="2327AF2A" w14:textId="234F7D41" w:rsidR="00B81232" w:rsidRPr="00B81232" w:rsidRDefault="002F31AF" w:rsidP="00B81232">
      <w:pPr>
        <w:pStyle w:val="TOC1"/>
      </w:pPr>
      <w:r>
        <w:t xml:space="preserve">1. </w:t>
      </w:r>
      <w:r w:rsidR="004A2404">
        <w:t xml:space="preserve"> </w:t>
      </w:r>
      <w:r w:rsidR="00A27EB0">
        <w:fldChar w:fldCharType="begin"/>
      </w:r>
      <w:r w:rsidR="00A27EB0">
        <w:instrText xml:space="preserve"> TOC \o "1-1" \u </w:instrText>
      </w:r>
      <w:r w:rsidR="00A27EB0">
        <w:fldChar w:fldCharType="separate"/>
      </w:r>
      <w:r w:rsidR="00E47DE9">
        <w:t>Visit Background ……………………………………………………………………………………………………</w:t>
      </w:r>
      <w:r>
        <w:t>………………….</w:t>
      </w:r>
      <w:r w:rsidR="00E47DE9">
        <w:t>……..…</w:t>
      </w:r>
      <w:r>
        <w:t>……………..</w:t>
      </w:r>
      <w:r>
        <w:tab/>
      </w:r>
      <w:r w:rsidR="0007139D">
        <w:t>3</w:t>
      </w:r>
    </w:p>
    <w:p w14:paraId="3A6805F5" w14:textId="75055B20" w:rsidR="009C17A3" w:rsidRPr="00B81232" w:rsidRDefault="00A27EB0" w:rsidP="009C17A3">
      <w:pPr>
        <w:pStyle w:val="TOC1"/>
      </w:pPr>
      <w:r>
        <w:fldChar w:fldCharType="end"/>
      </w:r>
      <w:r w:rsidR="002F31AF">
        <w:t xml:space="preserve">2. </w:t>
      </w:r>
      <w:r w:rsidR="009C17A3">
        <w:fldChar w:fldCharType="begin"/>
      </w:r>
      <w:r w:rsidR="009C17A3">
        <w:instrText xml:space="preserve"> TOC \o "1-1" \u </w:instrText>
      </w:r>
      <w:r w:rsidR="009C17A3">
        <w:fldChar w:fldCharType="separate"/>
      </w:r>
      <w:r w:rsidR="009C17A3">
        <w:t xml:space="preserve">About this </w:t>
      </w:r>
      <w:r w:rsidR="00F453C9">
        <w:t>V</w:t>
      </w:r>
      <w:r w:rsidR="009C17A3">
        <w:t>isit …………………………………………………………………………………………………</w:t>
      </w:r>
      <w:r w:rsidR="002F31AF">
        <w:t>.</w:t>
      </w:r>
      <w:r w:rsidR="009C17A3">
        <w:t>…………..………………………</w:t>
      </w:r>
      <w:r w:rsidR="002F31AF">
        <w:t>……………</w:t>
      </w:r>
      <w:r w:rsidR="002F31AF">
        <w:tab/>
      </w:r>
      <w:r w:rsidR="0007139D">
        <w:t>6</w:t>
      </w:r>
    </w:p>
    <w:p w14:paraId="3A082BD9" w14:textId="751B0ECA" w:rsidR="009C17A3" w:rsidRDefault="009C17A3" w:rsidP="009C17A3">
      <w:pPr>
        <w:pStyle w:val="TOC1"/>
      </w:pPr>
      <w:r>
        <w:fldChar w:fldCharType="end"/>
      </w:r>
      <w:r w:rsidR="002F31AF">
        <w:t xml:space="preserve">3. </w:t>
      </w:r>
      <w:r>
        <w:fldChar w:fldCharType="begin"/>
      </w:r>
      <w:r>
        <w:instrText xml:space="preserve"> TOC \o "1-1" \u </w:instrText>
      </w:r>
      <w:r>
        <w:fldChar w:fldCharType="separate"/>
      </w:r>
      <w:r w:rsidR="00F453C9">
        <w:t>Executive Summary</w:t>
      </w:r>
      <w:r>
        <w:t>……………</w:t>
      </w:r>
      <w:r w:rsidR="009D20DE">
        <w:t>..</w:t>
      </w:r>
      <w:r>
        <w:t>……………………………………………………………………………………..……………</w:t>
      </w:r>
      <w:r w:rsidR="002F31AF">
        <w:t>.</w:t>
      </w:r>
      <w:r>
        <w:t>………</w:t>
      </w:r>
      <w:r w:rsidR="002F31AF">
        <w:t>……………</w:t>
      </w:r>
      <w:r w:rsidR="002F31AF">
        <w:tab/>
      </w:r>
      <w:r w:rsidR="00B114A0">
        <w:t>9</w:t>
      </w:r>
    </w:p>
    <w:p w14:paraId="6C317192" w14:textId="55046EBC" w:rsidR="00717186" w:rsidRPr="00B81232" w:rsidRDefault="00717186" w:rsidP="00717186">
      <w:pPr>
        <w:pStyle w:val="TOC1"/>
      </w:pPr>
      <w:r>
        <w:t xml:space="preserve">4. </w:t>
      </w:r>
      <w:r>
        <w:fldChar w:fldCharType="begin"/>
      </w:r>
      <w:r>
        <w:instrText xml:space="preserve"> TOC \o "1-1" \u </w:instrText>
      </w:r>
      <w:r>
        <w:fldChar w:fldCharType="separate"/>
      </w:r>
      <w:r>
        <w:t>Additional Observations ……………..……………………………………………………………………………..…………….……………………</w:t>
      </w:r>
      <w:r>
        <w:tab/>
      </w:r>
      <w:r w:rsidR="00404849">
        <w:t>16</w:t>
      </w:r>
    </w:p>
    <w:p w14:paraId="634006D8" w14:textId="01C5CD3D" w:rsidR="009C17A3" w:rsidRPr="00B81232" w:rsidRDefault="00717186" w:rsidP="00717186">
      <w:pPr>
        <w:pStyle w:val="TOC1"/>
      </w:pPr>
      <w:r>
        <w:fldChar w:fldCharType="end"/>
      </w:r>
      <w:r w:rsidR="009C17A3">
        <w:fldChar w:fldCharType="end"/>
      </w:r>
      <w:r>
        <w:t>5</w:t>
      </w:r>
      <w:r w:rsidR="002F31AF">
        <w:t xml:space="preserve">. </w:t>
      </w:r>
      <w:r w:rsidR="009C17A3">
        <w:fldChar w:fldCharType="begin"/>
      </w:r>
      <w:r w:rsidR="009C17A3">
        <w:instrText xml:space="preserve"> TOC \o "1-1" \u </w:instrText>
      </w:r>
      <w:r w:rsidR="009C17A3">
        <w:fldChar w:fldCharType="separate"/>
      </w:r>
      <w:r w:rsidR="00360F62">
        <w:t>Resident Feedback</w:t>
      </w:r>
      <w:r w:rsidR="009C17A3">
        <w:t xml:space="preserve"> ……………………………………………………………………………………………………..………………………………</w:t>
      </w:r>
      <w:r w:rsidR="002F31AF">
        <w:t>….</w:t>
      </w:r>
      <w:r w:rsidR="002F31AF">
        <w:tab/>
      </w:r>
      <w:r w:rsidR="000768BB">
        <w:t>21</w:t>
      </w:r>
    </w:p>
    <w:p w14:paraId="60A4C709" w14:textId="34A75B32" w:rsidR="009C17A3" w:rsidRPr="00B81232" w:rsidRDefault="009C17A3" w:rsidP="009C17A3">
      <w:pPr>
        <w:pStyle w:val="TOC1"/>
      </w:pPr>
      <w:r>
        <w:fldChar w:fldCharType="end"/>
      </w:r>
      <w:r w:rsidR="00717186">
        <w:t>6</w:t>
      </w:r>
      <w:r w:rsidR="002F31AF">
        <w:t xml:space="preserve">. </w:t>
      </w:r>
      <w:r>
        <w:fldChar w:fldCharType="begin"/>
      </w:r>
      <w:r>
        <w:instrText xml:space="preserve"> TOC \o "1-1" \u </w:instrText>
      </w:r>
      <w:r>
        <w:fldChar w:fldCharType="separate"/>
      </w:r>
      <w:r w:rsidR="00360F62">
        <w:t>Relative Feedback</w:t>
      </w:r>
      <w:r>
        <w:t xml:space="preserve"> ……………………………………………………………………………………………………………</w:t>
      </w:r>
      <w:r w:rsidR="00360F62">
        <w:t>.</w:t>
      </w:r>
      <w:r>
        <w:t>……………………………</w:t>
      </w:r>
      <w:r w:rsidR="002F31AF">
        <w:tab/>
      </w:r>
      <w:r w:rsidR="000768BB">
        <w:t>22</w:t>
      </w:r>
    </w:p>
    <w:p w14:paraId="0FF39D5C" w14:textId="5BCAC444" w:rsidR="009C17A3" w:rsidRPr="00B81232" w:rsidRDefault="009C17A3" w:rsidP="009C17A3">
      <w:pPr>
        <w:pStyle w:val="TOC1"/>
      </w:pPr>
      <w:r>
        <w:fldChar w:fldCharType="end"/>
      </w:r>
      <w:r w:rsidR="00717186">
        <w:t>7</w:t>
      </w:r>
      <w:r w:rsidR="002F31AF">
        <w:t xml:space="preserve">. </w:t>
      </w:r>
      <w:r>
        <w:fldChar w:fldCharType="begin"/>
      </w:r>
      <w:r>
        <w:instrText xml:space="preserve"> TOC \o "1-1" \u </w:instrText>
      </w:r>
      <w:r>
        <w:fldChar w:fldCharType="separate"/>
      </w:r>
      <w:r w:rsidR="003B7BCB">
        <w:t>Staff Interviews</w:t>
      </w:r>
      <w:r>
        <w:t xml:space="preserve"> ……………………………………………………………………………………………………………..…………………</w:t>
      </w:r>
      <w:r w:rsidR="003B7BCB">
        <w:t>…..</w:t>
      </w:r>
      <w:r>
        <w:t>……………</w:t>
      </w:r>
      <w:r w:rsidR="002F31AF">
        <w:tab/>
      </w:r>
      <w:r w:rsidR="00C97164">
        <w:t>25</w:t>
      </w:r>
    </w:p>
    <w:p w14:paraId="669957E6" w14:textId="1F74E78D" w:rsidR="009C17A3" w:rsidRPr="00BA1052" w:rsidRDefault="009C17A3" w:rsidP="009C17A3">
      <w:pPr>
        <w:pStyle w:val="TOC1"/>
      </w:pPr>
      <w:r>
        <w:fldChar w:fldCharType="end"/>
      </w:r>
      <w:r w:rsidR="00717186">
        <w:t>8</w:t>
      </w:r>
      <w:r w:rsidR="002F31AF" w:rsidRPr="00C57DD6">
        <w:t xml:space="preserve">. </w:t>
      </w:r>
      <w:r>
        <w:fldChar w:fldCharType="begin"/>
      </w:r>
      <w:r w:rsidRPr="00C57DD6">
        <w:instrText xml:space="preserve"> TOC \o "1-1" \u </w:instrText>
      </w:r>
      <w:r>
        <w:fldChar w:fldCharType="separate"/>
      </w:r>
      <w:r w:rsidR="003B7BCB" w:rsidRPr="00BA1052">
        <w:t>Management Interview</w:t>
      </w:r>
      <w:r w:rsidRPr="00BA1052">
        <w:t xml:space="preserve"> ……………………………………………………………………………………………..………………………………</w:t>
      </w:r>
      <w:r w:rsidR="005058BE" w:rsidRPr="00BA1052">
        <w:t>..</w:t>
      </w:r>
      <w:r w:rsidR="005058BE" w:rsidRPr="00BA1052">
        <w:tab/>
      </w:r>
      <w:r w:rsidR="00C97164">
        <w:t>26</w:t>
      </w:r>
    </w:p>
    <w:p w14:paraId="2E432CBE" w14:textId="587A3E85" w:rsidR="009C17A3" w:rsidRPr="00BA1052" w:rsidRDefault="009C17A3" w:rsidP="009C17A3">
      <w:pPr>
        <w:pStyle w:val="TOC1"/>
      </w:pPr>
      <w:r>
        <w:fldChar w:fldCharType="end"/>
      </w:r>
      <w:r w:rsidR="00717186">
        <w:t>9</w:t>
      </w:r>
      <w:r w:rsidR="002F31AF" w:rsidRPr="00BA1052">
        <w:t xml:space="preserve">. </w:t>
      </w:r>
      <w:r>
        <w:fldChar w:fldCharType="begin"/>
      </w:r>
      <w:r w:rsidRPr="00BA1052">
        <w:instrText xml:space="preserve"> TOC \o "1-1" \u </w:instrText>
      </w:r>
      <w:r>
        <w:fldChar w:fldCharType="separate"/>
      </w:r>
      <w:r w:rsidR="002F31AF" w:rsidRPr="00BA1052">
        <w:t>Recommendations</w:t>
      </w:r>
      <w:r w:rsidRPr="00BA1052">
        <w:t xml:space="preserve"> ………………………………………………………………………………………………………..………………………………</w:t>
      </w:r>
      <w:r w:rsidR="005058BE" w:rsidRPr="00BA1052">
        <w:t>.</w:t>
      </w:r>
      <w:r w:rsidR="005058BE" w:rsidRPr="00BA1052">
        <w:tab/>
      </w:r>
      <w:r w:rsidR="007E6BC5">
        <w:t>29</w:t>
      </w:r>
    </w:p>
    <w:p w14:paraId="59798740" w14:textId="41BEC1C7" w:rsidR="009C17A3" w:rsidRPr="00B81232" w:rsidRDefault="009C17A3" w:rsidP="009C17A3">
      <w:pPr>
        <w:pStyle w:val="TOC1"/>
      </w:pPr>
      <w:r>
        <w:fldChar w:fldCharType="end"/>
      </w:r>
      <w:r>
        <w:fldChar w:fldCharType="begin"/>
      </w:r>
      <w:r>
        <w:instrText xml:space="preserve"> TOC \o "1-1" \u </w:instrText>
      </w:r>
      <w:r>
        <w:fldChar w:fldCharType="separate"/>
      </w:r>
      <w:r w:rsidR="00717186">
        <w:t>10</w:t>
      </w:r>
      <w:r w:rsidR="00BA1052">
        <w:t>. Glossary of Terms</w:t>
      </w:r>
      <w:r>
        <w:t xml:space="preserve"> ……………………………………………………………………………………………………………..…………………………….</w:t>
      </w:r>
      <w:r w:rsidR="00BA1052">
        <w:tab/>
      </w:r>
      <w:r w:rsidR="007E6BC5">
        <w:t>3</w:t>
      </w:r>
      <w:r w:rsidR="007E1EDF">
        <w:t>3</w:t>
      </w:r>
    </w:p>
    <w:p w14:paraId="796F4BE3" w14:textId="2FF33712" w:rsidR="009C17A3" w:rsidRPr="00B81232" w:rsidRDefault="009C17A3" w:rsidP="009C17A3">
      <w:pPr>
        <w:pStyle w:val="TOC1"/>
      </w:pPr>
      <w:r>
        <w:fldChar w:fldCharType="end"/>
      </w:r>
      <w:r>
        <w:fldChar w:fldCharType="begin"/>
      </w:r>
      <w:r>
        <w:instrText xml:space="preserve"> TOC \o "1-1" \u </w:instrText>
      </w:r>
      <w:r>
        <w:fldChar w:fldCharType="separate"/>
      </w:r>
      <w:r w:rsidR="00BA1052">
        <w:t>1</w:t>
      </w:r>
      <w:r w:rsidR="00717186">
        <w:t>1</w:t>
      </w:r>
      <w:r w:rsidR="00CB54EE">
        <w:t>.</w:t>
      </w:r>
      <w:r w:rsidR="00BA1052">
        <w:t xml:space="preserve"> </w:t>
      </w:r>
      <w:r w:rsidR="00CB54EE">
        <w:t xml:space="preserve"> </w:t>
      </w:r>
      <w:r w:rsidR="00BA1052">
        <w:t xml:space="preserve">Distribution and Comment </w:t>
      </w:r>
      <w:r>
        <w:t>……………………………………………………………………………………………………………..……</w:t>
      </w:r>
      <w:r w:rsidR="00BA1052">
        <w:t>.</w:t>
      </w:r>
      <w:r w:rsidR="00BA1052">
        <w:tab/>
      </w:r>
      <w:r w:rsidR="007E6BC5">
        <w:t>3</w:t>
      </w:r>
      <w:r w:rsidR="005729C1">
        <w:t>3</w:t>
      </w:r>
    </w:p>
    <w:p w14:paraId="716CA2C4" w14:textId="3DBF326F" w:rsidR="00B913C6" w:rsidRDefault="009C17A3" w:rsidP="009C17A3">
      <w:pPr>
        <w:pStyle w:val="TOC1"/>
      </w:pPr>
      <w:r>
        <w:fldChar w:fldCharType="end"/>
      </w:r>
    </w:p>
    <w:p w14:paraId="6FAD2420" w14:textId="0D90D6C6" w:rsidR="00762252" w:rsidRPr="00762252" w:rsidRDefault="00762252" w:rsidP="00762252">
      <w:pPr>
        <w:pStyle w:val="HWNormalText"/>
      </w:pPr>
      <w:r w:rsidRPr="00762252">
        <w:br w:type="page"/>
      </w:r>
    </w:p>
    <w:p w14:paraId="604FC141" w14:textId="1E8AF425" w:rsidR="007855EC" w:rsidRPr="007855EC" w:rsidRDefault="007855EC" w:rsidP="007855EC">
      <w:pPr>
        <w:pStyle w:val="HWSection1White"/>
      </w:pPr>
      <w:r w:rsidRPr="007855EC">
        <w:rPr>
          <w:lang w:val="en-US" w:eastAsia="en-US"/>
        </w:rPr>
        <w:lastRenderedPageBreak/>
        <w:drawing>
          <wp:anchor distT="0" distB="0" distL="114300" distR="114300" simplePos="0" relativeHeight="251670016" behindDoc="1" locked="1" layoutInCell="0" allowOverlap="1" wp14:anchorId="79E4AD3A" wp14:editId="54D6822E">
            <wp:simplePos x="0" y="0"/>
            <wp:positionH relativeFrom="page">
              <wp:posOffset>0</wp:posOffset>
            </wp:positionH>
            <wp:positionV relativeFrom="page">
              <wp:posOffset>635</wp:posOffset>
            </wp:positionV>
            <wp:extent cx="7559675" cy="10692765"/>
            <wp:effectExtent l="19050" t="0" r="3175" b="0"/>
            <wp:wrapNone/>
            <wp:docPr id="12" name="Picture 11"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6" cstate="print"/>
                    <a:stretch>
                      <a:fillRect/>
                    </a:stretch>
                  </pic:blipFill>
                  <pic:spPr>
                    <a:xfrm>
                      <a:off x="0" y="0"/>
                      <a:ext cx="7559675" cy="10692765"/>
                    </a:xfrm>
                    <a:prstGeom prst="rect">
                      <a:avLst/>
                    </a:prstGeom>
                  </pic:spPr>
                </pic:pic>
              </a:graphicData>
            </a:graphic>
          </wp:anchor>
        </w:drawing>
      </w:r>
      <w:r w:rsidR="004A2404">
        <w:t>Visit Background</w:t>
      </w:r>
    </w:p>
    <w:p w14:paraId="6EB5CE86" w14:textId="3E098552" w:rsidR="007855EC" w:rsidRPr="003D7278" w:rsidRDefault="003C5AC6" w:rsidP="007855EC">
      <w:pPr>
        <w:pStyle w:val="HWSection2White"/>
        <w:rPr>
          <w:sz w:val="48"/>
          <w:szCs w:val="48"/>
        </w:rPr>
      </w:pPr>
      <w:r w:rsidRPr="003D7278">
        <w:rPr>
          <w:sz w:val="48"/>
          <w:szCs w:val="48"/>
        </w:rPr>
        <w:t>About Enter and View</w:t>
      </w:r>
    </w:p>
    <w:p w14:paraId="4FC0EACE" w14:textId="77777777" w:rsidR="007855EC" w:rsidRDefault="007855EC" w:rsidP="007855EC">
      <w:pPr>
        <w:pStyle w:val="HWNormalText"/>
      </w:pPr>
    </w:p>
    <w:p w14:paraId="36FCD20E" w14:textId="77777777" w:rsidR="007855EC" w:rsidRPr="007855EC" w:rsidRDefault="007855EC" w:rsidP="007855EC">
      <w:pPr>
        <w:pStyle w:val="HWNormalText"/>
        <w:rPr>
          <w:szCs w:val="88"/>
        </w:rPr>
      </w:pPr>
      <w:r w:rsidRPr="007855EC">
        <w:br w:type="page"/>
      </w:r>
    </w:p>
    <w:p w14:paraId="69A35DF9" w14:textId="2AF7B4D5" w:rsidR="001E4CA5" w:rsidRDefault="00643940" w:rsidP="001E4CA5">
      <w:pPr>
        <w:pStyle w:val="HWHeading1"/>
      </w:pPr>
      <w:r>
        <w:lastRenderedPageBreak/>
        <w:t xml:space="preserve">1. </w:t>
      </w:r>
      <w:r w:rsidR="00DF0526">
        <w:t>Visit Background</w:t>
      </w:r>
    </w:p>
    <w:p w14:paraId="3B590355" w14:textId="29BBD07E" w:rsidR="001E4CA5" w:rsidRDefault="00744C70" w:rsidP="001E4CA5">
      <w:pPr>
        <w:pStyle w:val="HWHeading2"/>
      </w:pPr>
      <w:r>
        <w:t>1.1 What is Enter and View?</w:t>
      </w:r>
    </w:p>
    <w:p w14:paraId="6C911890" w14:textId="77777777" w:rsidR="00D9291E" w:rsidRDefault="00D9291E" w:rsidP="00D9291E">
      <w:pPr>
        <w:pStyle w:val="HWNormalText"/>
        <w:spacing w:after="0" w:line="240" w:lineRule="auto"/>
      </w:pPr>
      <w:r>
        <w:t xml:space="preserve">Part of the local Healthwatch programme is to undertake ‘Enter and View’ visits. </w:t>
      </w:r>
    </w:p>
    <w:p w14:paraId="15683657" w14:textId="77777777" w:rsidR="00D9291E" w:rsidRDefault="00D9291E" w:rsidP="00D9291E">
      <w:pPr>
        <w:pStyle w:val="HWNormalText"/>
        <w:spacing w:after="0" w:line="240" w:lineRule="auto"/>
      </w:pPr>
    </w:p>
    <w:p w14:paraId="59F95BFB" w14:textId="77777777" w:rsidR="00D9291E" w:rsidRDefault="00D9291E" w:rsidP="00D9291E">
      <w:pPr>
        <w:pStyle w:val="HWNormalText"/>
        <w:spacing w:after="0" w:line="240" w:lineRule="auto"/>
      </w:pPr>
      <w:r>
        <w:t>Mandated by the Health and Social Care Act 2012, the visits enable trained Healthwatch staff and volunteers (Authorised Representatives) to visit health and care services - such as hospitals, care homes, GP practices, dental surgeries and pharmacies.</w:t>
      </w:r>
    </w:p>
    <w:p w14:paraId="4E4A84C0" w14:textId="77777777" w:rsidR="00D9291E" w:rsidRDefault="00D9291E" w:rsidP="00D9291E">
      <w:pPr>
        <w:pStyle w:val="HWNormalText"/>
        <w:spacing w:after="0" w:line="240" w:lineRule="auto"/>
      </w:pPr>
    </w:p>
    <w:p w14:paraId="1BD3880D" w14:textId="77777777" w:rsidR="00D9291E" w:rsidRDefault="00D9291E" w:rsidP="00D9291E">
      <w:pPr>
        <w:pStyle w:val="HWNormalText"/>
        <w:spacing w:after="0" w:line="240" w:lineRule="auto"/>
      </w:pPr>
      <w:r>
        <w:t>Enter and View visits can happen if people tell us there is a problem with a service, but equally they can occur when services have a good reputation.</w:t>
      </w:r>
    </w:p>
    <w:p w14:paraId="1D172D72" w14:textId="77777777" w:rsidR="00D9291E" w:rsidRDefault="00D9291E" w:rsidP="00D9291E">
      <w:pPr>
        <w:pStyle w:val="HWNormalText"/>
        <w:spacing w:after="0" w:line="240" w:lineRule="auto"/>
      </w:pPr>
    </w:p>
    <w:p w14:paraId="1D373646" w14:textId="77777777" w:rsidR="00D9291E" w:rsidRDefault="00D9291E" w:rsidP="00D9291E">
      <w:pPr>
        <w:pStyle w:val="HWNormalText"/>
        <w:spacing w:after="0" w:line="240" w:lineRule="auto"/>
      </w:pPr>
      <w:r>
        <w:t xml:space="preserve">During the visits we observe service delivery and talk with service users, their families and carers. We also engage with management and staff. The aim is to get an impartial view of how the service is operated, and being experienced. </w:t>
      </w:r>
    </w:p>
    <w:p w14:paraId="6A29D652" w14:textId="77777777" w:rsidR="00D9291E" w:rsidRDefault="00D9291E" w:rsidP="00D9291E">
      <w:pPr>
        <w:pStyle w:val="HWNormalText"/>
        <w:spacing w:after="0" w:line="240" w:lineRule="auto"/>
      </w:pPr>
    </w:p>
    <w:p w14:paraId="300813F4" w14:textId="620FFF26" w:rsidR="00744C70" w:rsidRPr="00744C70" w:rsidRDefault="00D9291E" w:rsidP="00D9291E">
      <w:pPr>
        <w:pStyle w:val="HWNormalText"/>
        <w:spacing w:after="0" w:line="240" w:lineRule="auto"/>
      </w:pPr>
      <w:r>
        <w:t>Following the visits, our official ‘Enter and View Report’, shared with the service provider, local commissioners and regulators outlines what has worked well, and gives recommendations on what could have worked better. All reports are available to view on our website.</w:t>
      </w:r>
    </w:p>
    <w:p w14:paraId="60E1A09B" w14:textId="77777777" w:rsidR="001E4CA5" w:rsidRDefault="001E4CA5" w:rsidP="001E4CA5">
      <w:pPr>
        <w:pStyle w:val="HWNormalText"/>
      </w:pPr>
    </w:p>
    <w:p w14:paraId="4ADB3426" w14:textId="19ABD64E" w:rsidR="001E4CA5" w:rsidRDefault="005550A2" w:rsidP="001E4CA5">
      <w:pPr>
        <w:pStyle w:val="HWHeading3"/>
      </w:pPr>
      <w:r>
        <w:t>1.1.1 Safeguarding</w:t>
      </w:r>
    </w:p>
    <w:p w14:paraId="32D49CA4" w14:textId="77777777" w:rsidR="00323116" w:rsidRDefault="00323116" w:rsidP="00323116">
      <w:pPr>
        <w:pStyle w:val="HWNormalText"/>
        <w:spacing w:after="0" w:line="240" w:lineRule="auto"/>
      </w:pPr>
      <w:r>
        <w:t xml:space="preserve">Enter and View visits are not intended to specifically identify safeguarding issues. However, if safeguarding concerns arise during a visit they are reported in accordance with safeguarding policies. If at any time an Authorised Representative observes anything that they feel uncomfortable about they need to inform their lead who will inform the service manager, ending the visit. </w:t>
      </w:r>
    </w:p>
    <w:p w14:paraId="71ACF2A5" w14:textId="77777777" w:rsidR="00323116" w:rsidRDefault="00323116" w:rsidP="00323116">
      <w:pPr>
        <w:pStyle w:val="HWNormalText"/>
        <w:spacing w:after="0" w:line="240" w:lineRule="auto"/>
      </w:pPr>
    </w:p>
    <w:p w14:paraId="41F06B3C" w14:textId="469CCD79" w:rsidR="005550A2" w:rsidRDefault="00323116" w:rsidP="00323116">
      <w:pPr>
        <w:pStyle w:val="HWNormalText"/>
        <w:spacing w:after="0" w:line="240" w:lineRule="auto"/>
      </w:pPr>
      <w:r>
        <w:t>In addition, if any member of staff wishes to raise a safeguarding issue about their employer they will be directed to the Care Quality Commission (CQC) where they are protected by legislation if they raise a concern.</w:t>
      </w:r>
    </w:p>
    <w:p w14:paraId="277C6361" w14:textId="77777777" w:rsidR="000C29D8" w:rsidRDefault="000C29D8" w:rsidP="00323116">
      <w:pPr>
        <w:pStyle w:val="HWNormalText"/>
        <w:spacing w:after="0" w:line="240" w:lineRule="auto"/>
      </w:pPr>
    </w:p>
    <w:p w14:paraId="580E3B49" w14:textId="77777777" w:rsidR="000C29D8" w:rsidRDefault="000C29D8" w:rsidP="00323116">
      <w:pPr>
        <w:pStyle w:val="HWNormalText"/>
        <w:spacing w:after="0" w:line="240" w:lineRule="auto"/>
      </w:pPr>
    </w:p>
    <w:p w14:paraId="30D62D55" w14:textId="13DF571C" w:rsidR="000C29D8" w:rsidRDefault="000C29D8" w:rsidP="000C29D8">
      <w:pPr>
        <w:pStyle w:val="HWHeading2"/>
      </w:pPr>
      <w:r>
        <w:lastRenderedPageBreak/>
        <w:t>1.2 Disclaimer</w:t>
      </w:r>
    </w:p>
    <w:p w14:paraId="566C677A" w14:textId="3F733423" w:rsidR="001E4CA5" w:rsidRDefault="000C29D8" w:rsidP="000C29D8">
      <w:pPr>
        <w:pStyle w:val="HWNormalText"/>
        <w:spacing w:after="0" w:line="240" w:lineRule="auto"/>
      </w:pPr>
      <w:r w:rsidRPr="000C29D8">
        <w:t>Please note that this report relates to findings observed on the specific date(s) set out. Our report is not a representative portrayal of the experiences of all service users and staff, only an account of what was observed and contributed at the time</w:t>
      </w:r>
      <w:r w:rsidR="00EE2D30">
        <w:t>.</w:t>
      </w:r>
    </w:p>
    <w:p w14:paraId="0EE39BB1" w14:textId="77777777" w:rsidR="000C29D8" w:rsidRDefault="000C29D8" w:rsidP="001E4CA5">
      <w:pPr>
        <w:pStyle w:val="HWNormalText"/>
      </w:pPr>
    </w:p>
    <w:p w14:paraId="7D7B073B" w14:textId="599CDC5B" w:rsidR="00EE2D30" w:rsidRDefault="00EE2D30" w:rsidP="00EE2D30">
      <w:pPr>
        <w:pStyle w:val="HWHeading2"/>
      </w:pPr>
      <w:r>
        <w:t>1.3 Acknowledgements</w:t>
      </w:r>
    </w:p>
    <w:p w14:paraId="03A7586B" w14:textId="77777777" w:rsidR="00597648" w:rsidRPr="00597648" w:rsidRDefault="00597648" w:rsidP="00597648">
      <w:pPr>
        <w:pStyle w:val="HWHeading4"/>
        <w:spacing w:after="0"/>
        <w:rPr>
          <w:rFonts w:ascii="Poppins Light" w:eastAsiaTheme="minorHAnsi" w:hAnsi="Poppins Light" w:cs="Arial"/>
          <w:b w:val="0"/>
          <w:bCs w:val="0"/>
          <w:iCs w:val="0"/>
          <w:color w:val="auto"/>
          <w:spacing w:val="10"/>
        </w:rPr>
      </w:pPr>
      <w:r w:rsidRPr="00597648">
        <w:rPr>
          <w:rFonts w:ascii="Poppins Light" w:eastAsiaTheme="minorHAnsi" w:hAnsi="Poppins Light" w:cs="Arial"/>
          <w:b w:val="0"/>
          <w:bCs w:val="0"/>
          <w:iCs w:val="0"/>
          <w:color w:val="auto"/>
          <w:spacing w:val="10"/>
        </w:rPr>
        <w:t xml:space="preserve">Healthwatch Enfield would like to thank the service provider, service users, families and staff for their contribution and hospitality in enabling this Enter and View visit to take place. We would also like to thank our Authorised Representatives, who assisted us in conducting the visit and putting together this report. </w:t>
      </w:r>
    </w:p>
    <w:p w14:paraId="45F7A2F7" w14:textId="77777777" w:rsidR="00597648" w:rsidRPr="00597648" w:rsidRDefault="00597648" w:rsidP="00597648">
      <w:pPr>
        <w:pStyle w:val="HWHeading4"/>
        <w:spacing w:after="0"/>
        <w:rPr>
          <w:rFonts w:ascii="Poppins Light" w:eastAsiaTheme="minorHAnsi" w:hAnsi="Poppins Light" w:cs="Arial"/>
          <w:b w:val="0"/>
          <w:bCs w:val="0"/>
          <w:iCs w:val="0"/>
          <w:color w:val="auto"/>
          <w:spacing w:val="10"/>
        </w:rPr>
      </w:pPr>
    </w:p>
    <w:p w14:paraId="277FEA1F" w14:textId="6E59421B" w:rsidR="00597648" w:rsidRDefault="00597648" w:rsidP="00597648">
      <w:pPr>
        <w:pStyle w:val="HWHeading4"/>
        <w:spacing w:after="0"/>
        <w:rPr>
          <w:rFonts w:ascii="Poppins Light" w:eastAsiaTheme="minorHAnsi" w:hAnsi="Poppins Light" w:cs="Arial"/>
          <w:b w:val="0"/>
          <w:bCs w:val="0"/>
          <w:iCs w:val="0"/>
          <w:color w:val="auto"/>
          <w:spacing w:val="10"/>
        </w:rPr>
      </w:pPr>
      <w:r w:rsidRPr="00597648">
        <w:rPr>
          <w:rFonts w:ascii="Poppins Light" w:eastAsiaTheme="minorHAnsi" w:hAnsi="Poppins Light" w:cs="Arial"/>
          <w:b w:val="0"/>
          <w:bCs w:val="0"/>
          <w:iCs w:val="0"/>
          <w:color w:val="auto"/>
          <w:spacing w:val="10"/>
        </w:rPr>
        <w:t xml:space="preserve">On this occasion, </w:t>
      </w:r>
      <w:r w:rsidR="003C1C8A">
        <w:rPr>
          <w:rFonts w:ascii="Poppins Light" w:eastAsiaTheme="minorHAnsi" w:hAnsi="Poppins Light" w:cs="Arial"/>
          <w:b w:val="0"/>
          <w:bCs w:val="0"/>
          <w:iCs w:val="0"/>
          <w:color w:val="auto"/>
          <w:spacing w:val="10"/>
        </w:rPr>
        <w:t>5</w:t>
      </w:r>
      <w:r w:rsidRPr="00597648">
        <w:rPr>
          <w:rFonts w:ascii="Poppins Light" w:eastAsiaTheme="minorHAnsi" w:hAnsi="Poppins Light" w:cs="Arial"/>
          <w:b w:val="0"/>
          <w:bCs w:val="0"/>
          <w:iCs w:val="0"/>
          <w:color w:val="auto"/>
          <w:spacing w:val="10"/>
        </w:rPr>
        <w:t xml:space="preserve"> Enter and View Authorised Representatives attended the visit. The Authorised Representatives spoke to residents, visitors and staff. Suggestions have been made on how to improve the service and good practice has been highlighted. </w:t>
      </w:r>
    </w:p>
    <w:p w14:paraId="11965E35" w14:textId="77777777" w:rsidR="00597648" w:rsidRDefault="00597648" w:rsidP="00597648">
      <w:pPr>
        <w:pStyle w:val="HWHeading4"/>
        <w:rPr>
          <w:rFonts w:ascii="Poppins Light" w:eastAsiaTheme="minorHAnsi" w:hAnsi="Poppins Light" w:cs="Arial"/>
          <w:b w:val="0"/>
          <w:bCs w:val="0"/>
          <w:iCs w:val="0"/>
          <w:color w:val="auto"/>
          <w:spacing w:val="10"/>
        </w:rPr>
      </w:pPr>
    </w:p>
    <w:p w14:paraId="56060DD2" w14:textId="77777777" w:rsidR="003735B7" w:rsidRDefault="003735B7" w:rsidP="003735B7">
      <w:pPr>
        <w:pStyle w:val="HWNormalText"/>
      </w:pPr>
    </w:p>
    <w:p w14:paraId="4354C6CC" w14:textId="77777777" w:rsidR="003735B7" w:rsidRDefault="003735B7" w:rsidP="003735B7">
      <w:pPr>
        <w:pStyle w:val="HWNormalText"/>
      </w:pPr>
    </w:p>
    <w:p w14:paraId="1C0934C2" w14:textId="77777777" w:rsidR="003735B7" w:rsidRDefault="003735B7" w:rsidP="003735B7">
      <w:pPr>
        <w:pStyle w:val="HWNormalText"/>
      </w:pPr>
    </w:p>
    <w:p w14:paraId="4A81218D" w14:textId="77777777" w:rsidR="003735B7" w:rsidRDefault="003735B7" w:rsidP="003735B7">
      <w:pPr>
        <w:pStyle w:val="HWNormalText"/>
      </w:pPr>
    </w:p>
    <w:p w14:paraId="733BA892" w14:textId="77777777" w:rsidR="003735B7" w:rsidRDefault="003735B7" w:rsidP="003735B7">
      <w:pPr>
        <w:pStyle w:val="HWNormalText"/>
      </w:pPr>
    </w:p>
    <w:p w14:paraId="0009CCA8" w14:textId="77777777" w:rsidR="003735B7" w:rsidRDefault="003735B7" w:rsidP="003735B7">
      <w:pPr>
        <w:pStyle w:val="HWNormalText"/>
      </w:pPr>
    </w:p>
    <w:p w14:paraId="0C4511DD" w14:textId="77777777" w:rsidR="003735B7" w:rsidRDefault="003735B7" w:rsidP="003735B7">
      <w:pPr>
        <w:pStyle w:val="HWNormalText"/>
      </w:pPr>
    </w:p>
    <w:p w14:paraId="170D2370" w14:textId="77777777" w:rsidR="003735B7" w:rsidRDefault="003735B7" w:rsidP="003735B7">
      <w:pPr>
        <w:pStyle w:val="HWNormalText"/>
      </w:pPr>
    </w:p>
    <w:p w14:paraId="41582166" w14:textId="77777777" w:rsidR="003735B7" w:rsidRDefault="003735B7" w:rsidP="003735B7">
      <w:pPr>
        <w:pStyle w:val="HWNormalText"/>
      </w:pPr>
    </w:p>
    <w:p w14:paraId="20C8916F" w14:textId="77777777" w:rsidR="003735B7" w:rsidRDefault="003735B7" w:rsidP="003735B7">
      <w:pPr>
        <w:pStyle w:val="HWNormalText"/>
      </w:pPr>
    </w:p>
    <w:p w14:paraId="4F0F431C" w14:textId="77777777" w:rsidR="003735B7" w:rsidRDefault="003735B7" w:rsidP="003735B7">
      <w:pPr>
        <w:pStyle w:val="HWNormalText"/>
      </w:pPr>
    </w:p>
    <w:p w14:paraId="4D36F33A" w14:textId="77777777" w:rsidR="003735B7" w:rsidRDefault="003735B7" w:rsidP="003735B7">
      <w:pPr>
        <w:pStyle w:val="HWNormalText"/>
      </w:pPr>
    </w:p>
    <w:p w14:paraId="2275300B" w14:textId="77777777" w:rsidR="003735B7" w:rsidRDefault="003735B7" w:rsidP="003735B7">
      <w:pPr>
        <w:pStyle w:val="HWNormalText"/>
      </w:pPr>
    </w:p>
    <w:p w14:paraId="764B129B" w14:textId="77777777" w:rsidR="003735B7" w:rsidRDefault="003735B7" w:rsidP="003735B7">
      <w:pPr>
        <w:pStyle w:val="HWNormalText"/>
      </w:pPr>
    </w:p>
    <w:p w14:paraId="0FB6CEA8" w14:textId="77777777" w:rsidR="003735B7" w:rsidRDefault="003735B7" w:rsidP="003735B7">
      <w:pPr>
        <w:pStyle w:val="HWNormalText"/>
      </w:pPr>
    </w:p>
    <w:p w14:paraId="447484B7" w14:textId="697925A5" w:rsidR="003735B7" w:rsidRPr="007855EC" w:rsidRDefault="003735B7" w:rsidP="003735B7">
      <w:pPr>
        <w:pStyle w:val="HWSection1Blue"/>
      </w:pPr>
      <w:r w:rsidRPr="007855EC">
        <w:rPr>
          <w:lang w:val="en-US" w:eastAsia="en-US"/>
        </w:rPr>
        <w:lastRenderedPageBreak/>
        <w:drawing>
          <wp:anchor distT="0" distB="0" distL="114300" distR="114300" simplePos="0" relativeHeight="251698688" behindDoc="1" locked="1" layoutInCell="0" allowOverlap="1" wp14:anchorId="0C9375A7" wp14:editId="10152D5C">
            <wp:simplePos x="0" y="0"/>
            <wp:positionH relativeFrom="page">
              <wp:posOffset>0</wp:posOffset>
            </wp:positionH>
            <wp:positionV relativeFrom="page">
              <wp:posOffset>0</wp:posOffset>
            </wp:positionV>
            <wp:extent cx="7559040" cy="10692765"/>
            <wp:effectExtent l="19050" t="0" r="3810" b="0"/>
            <wp:wrapNone/>
            <wp:docPr id="1381088374" name="Picture 1381088374"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7" cstate="print"/>
                    <a:stretch>
                      <a:fillRect/>
                    </a:stretch>
                  </pic:blipFill>
                  <pic:spPr>
                    <a:xfrm>
                      <a:off x="0" y="0"/>
                      <a:ext cx="7559040" cy="10692765"/>
                    </a:xfrm>
                    <a:prstGeom prst="rect">
                      <a:avLst/>
                    </a:prstGeom>
                  </pic:spPr>
                </pic:pic>
              </a:graphicData>
            </a:graphic>
          </wp:anchor>
        </w:drawing>
      </w:r>
      <w:r w:rsidR="00D35A54">
        <w:t>About this Visit</w:t>
      </w:r>
    </w:p>
    <w:p w14:paraId="45142890" w14:textId="3FFD2E6F" w:rsidR="003735B7" w:rsidRPr="003D7278" w:rsidRDefault="00C83B09" w:rsidP="003735B7">
      <w:pPr>
        <w:pStyle w:val="HWSection2Blue"/>
        <w:rPr>
          <w:sz w:val="48"/>
          <w:szCs w:val="48"/>
        </w:rPr>
      </w:pPr>
      <w:r>
        <w:rPr>
          <w:sz w:val="48"/>
          <w:szCs w:val="48"/>
        </w:rPr>
        <w:t>Nairn House</w:t>
      </w:r>
    </w:p>
    <w:p w14:paraId="3164EC1D" w14:textId="77777777" w:rsidR="003735B7" w:rsidRDefault="003735B7" w:rsidP="003735B7">
      <w:pPr>
        <w:pStyle w:val="HWNormalText"/>
      </w:pPr>
    </w:p>
    <w:p w14:paraId="07C2D92C" w14:textId="77777777" w:rsidR="003735B7" w:rsidRPr="007855EC" w:rsidRDefault="003735B7" w:rsidP="003735B7">
      <w:pPr>
        <w:pStyle w:val="HWNormalText"/>
        <w:rPr>
          <w:szCs w:val="88"/>
        </w:rPr>
      </w:pPr>
      <w:r w:rsidRPr="007855EC">
        <w:br w:type="page"/>
      </w:r>
    </w:p>
    <w:p w14:paraId="7AC9DC5A" w14:textId="47392CAF" w:rsidR="007F0C8F" w:rsidRDefault="007F0C8F" w:rsidP="007F0C8F">
      <w:pPr>
        <w:pStyle w:val="HWHeading1"/>
      </w:pPr>
      <w:r>
        <w:lastRenderedPageBreak/>
        <w:t>2. About this Visit</w:t>
      </w:r>
    </w:p>
    <w:p w14:paraId="2D1760A8" w14:textId="70AFFB0B" w:rsidR="007F0C8F" w:rsidRDefault="007F0C8F" w:rsidP="007F0C8F">
      <w:pPr>
        <w:pStyle w:val="HWHeading2"/>
      </w:pPr>
      <w:r>
        <w:t xml:space="preserve">2.1 </w:t>
      </w:r>
      <w:r w:rsidR="007F5FC0">
        <w:t>Visit Details</w:t>
      </w:r>
    </w:p>
    <w:p w14:paraId="29E96B65" w14:textId="1B7FC2D6" w:rsidR="007F0C8F" w:rsidRDefault="007F0C8F" w:rsidP="007F0C8F">
      <w:pPr>
        <w:pStyle w:val="HWNormalText"/>
        <w:rPr>
          <w:b/>
          <w:bCs/>
        </w:rPr>
      </w:pPr>
      <w:r>
        <w:t>The visit was conducted</w:t>
      </w:r>
      <w:r w:rsidR="00AD6333">
        <w:t xml:space="preserve"> as below.</w:t>
      </w:r>
    </w:p>
    <w:tbl>
      <w:tblPr>
        <w:tblW w:w="1034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227" w:type="dxa"/>
          <w:right w:w="170" w:type="dxa"/>
        </w:tblCellMar>
        <w:tblLook w:val="04A0" w:firstRow="1" w:lastRow="0" w:firstColumn="1" w:lastColumn="0" w:noHBand="0" w:noVBand="1"/>
      </w:tblPr>
      <w:tblGrid>
        <w:gridCol w:w="3261"/>
        <w:gridCol w:w="7087"/>
      </w:tblGrid>
      <w:tr w:rsidR="004B32C4" w:rsidRPr="001F1B03" w14:paraId="695B2FD8"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6FD47604" w14:textId="77777777" w:rsidR="004B32C4" w:rsidRPr="006A584C" w:rsidRDefault="004B32C4" w:rsidP="00DE4B82">
            <w:pPr>
              <w:spacing w:line="240" w:lineRule="auto"/>
              <w:rPr>
                <w:rFonts w:ascii="Poppins" w:hAnsi="Poppins" w:cs="Poppins"/>
                <w:sz w:val="8"/>
                <w:szCs w:val="8"/>
              </w:rPr>
            </w:pPr>
          </w:p>
          <w:p w14:paraId="44C070E9" w14:textId="77777777" w:rsidR="004B32C4" w:rsidRPr="00A356AA" w:rsidRDefault="004B32C4" w:rsidP="00DE4B82">
            <w:pPr>
              <w:pBdr>
                <w:top w:val="nil"/>
                <w:left w:val="nil"/>
                <w:bottom w:val="nil"/>
                <w:right w:val="nil"/>
                <w:between w:val="nil"/>
                <w:bar w:val="nil"/>
              </w:pBdr>
              <w:spacing w:line="240" w:lineRule="auto"/>
              <w:rPr>
                <w:rFonts w:ascii="Poppins" w:eastAsia="Arial Unicode MS" w:hAnsi="Poppins" w:cs="Poppins"/>
                <w:sz w:val="24"/>
                <w:szCs w:val="24"/>
                <w:u w:color="000000"/>
                <w:bdr w:val="nil"/>
                <w:lang w:val="en-US" w:eastAsia="en-GB"/>
              </w:rPr>
            </w:pPr>
            <w:r w:rsidRPr="00A356AA">
              <w:rPr>
                <w:rFonts w:ascii="Poppins" w:eastAsia="Arial Unicode MS" w:hAnsi="Poppins" w:cs="Poppins"/>
                <w:sz w:val="24"/>
                <w:szCs w:val="24"/>
                <w:u w:color="000000"/>
                <w:bdr w:val="nil"/>
                <w:lang w:val="en-US" w:eastAsia="en-GB"/>
              </w:rPr>
              <w:t>Service Visited</w:t>
            </w:r>
          </w:p>
          <w:p w14:paraId="25B8856B" w14:textId="77777777" w:rsidR="004B32C4" w:rsidRPr="006A584C" w:rsidRDefault="004B32C4" w:rsidP="00DE4B82">
            <w:pPr>
              <w:pBdr>
                <w:top w:val="nil"/>
                <w:left w:val="nil"/>
                <w:bottom w:val="nil"/>
                <w:right w:val="nil"/>
                <w:between w:val="nil"/>
                <w:bar w:val="nil"/>
              </w:pBdr>
              <w:spacing w:line="240" w:lineRule="auto"/>
              <w:rPr>
                <w:rFonts w:ascii="Poppins" w:eastAsia="Trebuchet MS" w:hAnsi="Poppins" w:cs="Poppins"/>
                <w:sz w:val="4"/>
                <w:szCs w:val="4"/>
                <w:u w:color="000000"/>
                <w:bdr w:val="nil"/>
                <w:lang w:val="en-US" w:eastAsia="en-GB"/>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32E32D7E" w14:textId="77777777" w:rsidR="004B32C4" w:rsidRPr="006A584C" w:rsidRDefault="004B32C4" w:rsidP="00DE4B82">
            <w:pPr>
              <w:spacing w:line="240" w:lineRule="auto"/>
              <w:rPr>
                <w:rFonts w:ascii="Poppins" w:hAnsi="Poppins" w:cs="Poppins"/>
                <w:sz w:val="8"/>
                <w:szCs w:val="8"/>
              </w:rPr>
            </w:pPr>
          </w:p>
          <w:p w14:paraId="50550986" w14:textId="6A471769" w:rsidR="004B32C4" w:rsidRPr="00A356AA" w:rsidRDefault="005D12A8" w:rsidP="00DE4B82">
            <w:pPr>
              <w:spacing w:line="240" w:lineRule="auto"/>
              <w:rPr>
                <w:rFonts w:ascii="Poppins" w:hAnsi="Poppins" w:cs="Poppins"/>
                <w:sz w:val="24"/>
                <w:szCs w:val="24"/>
              </w:rPr>
            </w:pPr>
            <w:r w:rsidRPr="005D12A8">
              <w:rPr>
                <w:rFonts w:ascii="Poppins" w:hAnsi="Poppins" w:cs="Poppins"/>
                <w:sz w:val="24"/>
                <w:szCs w:val="24"/>
              </w:rPr>
              <w:t xml:space="preserve">Nairn House, 7 </w:t>
            </w:r>
            <w:proofErr w:type="spellStart"/>
            <w:r w:rsidRPr="005D12A8">
              <w:rPr>
                <w:rFonts w:ascii="Poppins" w:hAnsi="Poppins" w:cs="Poppins"/>
                <w:sz w:val="24"/>
                <w:szCs w:val="24"/>
              </w:rPr>
              <w:t>Garnault</w:t>
            </w:r>
            <w:proofErr w:type="spellEnd"/>
            <w:r w:rsidRPr="005D12A8">
              <w:rPr>
                <w:rFonts w:ascii="Poppins" w:hAnsi="Poppins" w:cs="Poppins"/>
                <w:sz w:val="24"/>
                <w:szCs w:val="24"/>
              </w:rPr>
              <w:t xml:space="preserve"> Road, Enfield, EN1 4TR</w:t>
            </w:r>
          </w:p>
        </w:tc>
      </w:tr>
      <w:tr w:rsidR="004B32C4" w:rsidRPr="001F1B03" w14:paraId="40B758AA"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6A476D53" w14:textId="77777777" w:rsidR="004B32C4" w:rsidRPr="006A584C" w:rsidRDefault="004B32C4" w:rsidP="00DE4B82">
            <w:pPr>
              <w:spacing w:line="240" w:lineRule="auto"/>
              <w:rPr>
                <w:rFonts w:ascii="Poppins" w:hAnsi="Poppins" w:cs="Poppins"/>
                <w:sz w:val="8"/>
                <w:szCs w:val="8"/>
              </w:rPr>
            </w:pPr>
          </w:p>
          <w:p w14:paraId="5139ECA8" w14:textId="77777777" w:rsidR="004B32C4" w:rsidRPr="00A356AA" w:rsidRDefault="004B32C4" w:rsidP="00DE4B82">
            <w:pPr>
              <w:spacing w:line="240" w:lineRule="auto"/>
              <w:rPr>
                <w:rFonts w:ascii="Poppins" w:hAnsi="Poppins" w:cs="Poppins"/>
                <w:sz w:val="24"/>
                <w:szCs w:val="24"/>
              </w:rPr>
            </w:pPr>
            <w:r w:rsidRPr="00A356AA">
              <w:rPr>
                <w:rFonts w:ascii="Poppins" w:hAnsi="Poppins" w:cs="Poppins"/>
                <w:sz w:val="24"/>
                <w:szCs w:val="24"/>
              </w:rPr>
              <w:t>Manager</w:t>
            </w:r>
          </w:p>
          <w:p w14:paraId="3638CB43" w14:textId="77777777" w:rsidR="004B32C4" w:rsidRPr="006A584C" w:rsidRDefault="004B32C4" w:rsidP="00DE4B82">
            <w:pPr>
              <w:spacing w:line="240" w:lineRule="auto"/>
              <w:rPr>
                <w:rFonts w:ascii="Poppins" w:hAnsi="Poppins" w:cs="Poppins"/>
                <w:sz w:val="4"/>
                <w:szCs w:val="4"/>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3BDAA833" w14:textId="77777777" w:rsidR="004B32C4" w:rsidRPr="006A584C" w:rsidRDefault="004B32C4" w:rsidP="00DE4B82">
            <w:pPr>
              <w:spacing w:line="240" w:lineRule="auto"/>
              <w:rPr>
                <w:rFonts w:ascii="Poppins" w:hAnsi="Poppins" w:cs="Poppins"/>
                <w:sz w:val="8"/>
                <w:szCs w:val="8"/>
              </w:rPr>
            </w:pPr>
          </w:p>
          <w:p w14:paraId="4E7384B8" w14:textId="79C0AE63" w:rsidR="004B32C4" w:rsidRPr="00DE4B82" w:rsidRDefault="00DE4B82" w:rsidP="00DE4B82">
            <w:pPr>
              <w:spacing w:line="240" w:lineRule="auto"/>
              <w:rPr>
                <w:rFonts w:ascii="Poppins" w:hAnsi="Poppins" w:cs="Poppins"/>
                <w:sz w:val="24"/>
                <w:szCs w:val="24"/>
              </w:rPr>
            </w:pPr>
            <w:proofErr w:type="spellStart"/>
            <w:r>
              <w:rPr>
                <w:rFonts w:ascii="Poppins" w:hAnsi="Poppins" w:cs="Poppins"/>
                <w:sz w:val="24"/>
                <w:szCs w:val="24"/>
              </w:rPr>
              <w:t>Onkemetse</w:t>
            </w:r>
            <w:proofErr w:type="spellEnd"/>
            <w:r>
              <w:rPr>
                <w:rFonts w:ascii="Poppins" w:hAnsi="Poppins" w:cs="Poppins"/>
                <w:sz w:val="24"/>
                <w:szCs w:val="24"/>
              </w:rPr>
              <w:t xml:space="preserve"> </w:t>
            </w:r>
            <w:proofErr w:type="spellStart"/>
            <w:r>
              <w:rPr>
                <w:rFonts w:ascii="Poppins" w:hAnsi="Poppins" w:cs="Poppins"/>
                <w:sz w:val="24"/>
                <w:szCs w:val="24"/>
              </w:rPr>
              <w:t>Moabankwe</w:t>
            </w:r>
            <w:proofErr w:type="spellEnd"/>
          </w:p>
        </w:tc>
      </w:tr>
      <w:tr w:rsidR="004B32C4" w:rsidRPr="001F1B03" w14:paraId="27CEC2B3"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54D15915" w14:textId="77777777" w:rsidR="004B32C4" w:rsidRPr="006A584C" w:rsidRDefault="004B32C4" w:rsidP="00DE4B82">
            <w:pPr>
              <w:spacing w:line="240" w:lineRule="auto"/>
              <w:rPr>
                <w:rFonts w:ascii="Poppins" w:hAnsi="Poppins" w:cs="Poppins"/>
                <w:sz w:val="8"/>
                <w:szCs w:val="8"/>
              </w:rPr>
            </w:pPr>
          </w:p>
          <w:p w14:paraId="7E5366F9" w14:textId="77777777" w:rsidR="004B32C4" w:rsidRPr="00A356AA" w:rsidRDefault="004B32C4" w:rsidP="00DE4B82">
            <w:pPr>
              <w:spacing w:line="240" w:lineRule="auto"/>
              <w:rPr>
                <w:rFonts w:ascii="Poppins" w:hAnsi="Poppins" w:cs="Poppins"/>
                <w:sz w:val="24"/>
                <w:szCs w:val="24"/>
              </w:rPr>
            </w:pPr>
            <w:r w:rsidRPr="00A356AA">
              <w:rPr>
                <w:rFonts w:ascii="Poppins" w:hAnsi="Poppins" w:cs="Poppins"/>
                <w:sz w:val="24"/>
                <w:szCs w:val="24"/>
              </w:rPr>
              <w:t>Date &amp; Time of Visit</w:t>
            </w:r>
          </w:p>
          <w:p w14:paraId="60A25152" w14:textId="77777777" w:rsidR="004B32C4" w:rsidRPr="006A584C" w:rsidRDefault="004B32C4" w:rsidP="00DE4B82">
            <w:pPr>
              <w:spacing w:line="240" w:lineRule="auto"/>
              <w:rPr>
                <w:rFonts w:ascii="Poppins" w:hAnsi="Poppins" w:cs="Poppins"/>
                <w:sz w:val="4"/>
                <w:szCs w:val="4"/>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4E16A229" w14:textId="77777777" w:rsidR="004B32C4" w:rsidRPr="006A584C" w:rsidRDefault="004B32C4" w:rsidP="00DE4B82">
            <w:pPr>
              <w:spacing w:line="240" w:lineRule="auto"/>
              <w:rPr>
                <w:rFonts w:ascii="Poppins" w:hAnsi="Poppins" w:cs="Poppins"/>
                <w:sz w:val="8"/>
                <w:szCs w:val="8"/>
              </w:rPr>
            </w:pPr>
          </w:p>
          <w:p w14:paraId="5557E3E6" w14:textId="49AD0E6F" w:rsidR="004B32C4" w:rsidRPr="00A356AA" w:rsidRDefault="00E66100" w:rsidP="00DE4B82">
            <w:pPr>
              <w:spacing w:line="240" w:lineRule="auto"/>
              <w:rPr>
                <w:rFonts w:ascii="Poppins" w:hAnsi="Poppins" w:cs="Poppins"/>
                <w:sz w:val="24"/>
                <w:szCs w:val="24"/>
              </w:rPr>
            </w:pPr>
            <w:r>
              <w:rPr>
                <w:rFonts w:ascii="Poppins" w:hAnsi="Poppins" w:cs="Poppins"/>
                <w:sz w:val="24"/>
                <w:szCs w:val="24"/>
              </w:rPr>
              <w:t>18</w:t>
            </w:r>
            <w:r w:rsidRPr="00E66100">
              <w:rPr>
                <w:rFonts w:ascii="Poppins" w:hAnsi="Poppins" w:cs="Poppins"/>
                <w:sz w:val="24"/>
                <w:szCs w:val="24"/>
                <w:vertAlign w:val="superscript"/>
              </w:rPr>
              <w:t>th</w:t>
            </w:r>
            <w:r>
              <w:rPr>
                <w:rFonts w:ascii="Poppins" w:hAnsi="Poppins" w:cs="Poppins"/>
                <w:sz w:val="24"/>
                <w:szCs w:val="24"/>
              </w:rPr>
              <w:t xml:space="preserve"> September 2024, 10.00am</w:t>
            </w:r>
            <w:r w:rsidR="004B32C4" w:rsidRPr="00A356AA">
              <w:rPr>
                <w:rFonts w:ascii="Poppins" w:hAnsi="Poppins" w:cs="Poppins"/>
                <w:sz w:val="24"/>
                <w:szCs w:val="24"/>
              </w:rPr>
              <w:t xml:space="preserve">  </w:t>
            </w:r>
            <w:r w:rsidR="007E3065">
              <w:rPr>
                <w:rFonts w:ascii="Poppins" w:hAnsi="Poppins" w:cs="Poppins"/>
                <w:sz w:val="24"/>
                <w:szCs w:val="24"/>
              </w:rPr>
              <w:t>- 1.30pm</w:t>
            </w:r>
          </w:p>
        </w:tc>
      </w:tr>
      <w:tr w:rsidR="004B32C4" w:rsidRPr="001F1B03" w14:paraId="21DFDA85"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42102631" w14:textId="77777777" w:rsidR="004B32C4" w:rsidRPr="006A584C" w:rsidRDefault="004B32C4" w:rsidP="00DE4B82">
            <w:pPr>
              <w:spacing w:line="240" w:lineRule="auto"/>
              <w:rPr>
                <w:rFonts w:ascii="Poppins" w:hAnsi="Poppins" w:cs="Poppins"/>
                <w:sz w:val="8"/>
                <w:szCs w:val="8"/>
              </w:rPr>
            </w:pPr>
          </w:p>
          <w:p w14:paraId="0096057D" w14:textId="77777777" w:rsidR="004B32C4" w:rsidRPr="00A356AA" w:rsidRDefault="004B32C4" w:rsidP="00DE4B82">
            <w:pPr>
              <w:spacing w:line="240" w:lineRule="auto"/>
              <w:rPr>
                <w:rFonts w:ascii="Poppins" w:hAnsi="Poppins" w:cs="Poppins"/>
                <w:sz w:val="24"/>
                <w:szCs w:val="24"/>
              </w:rPr>
            </w:pPr>
            <w:r w:rsidRPr="00A356AA">
              <w:rPr>
                <w:rFonts w:ascii="Poppins" w:hAnsi="Poppins" w:cs="Poppins"/>
                <w:sz w:val="24"/>
                <w:szCs w:val="24"/>
              </w:rPr>
              <w:t>Status of Visit</w:t>
            </w:r>
          </w:p>
          <w:p w14:paraId="165D3E2A" w14:textId="77777777" w:rsidR="004B32C4" w:rsidRPr="006A584C" w:rsidRDefault="004B32C4" w:rsidP="00DE4B82">
            <w:pPr>
              <w:spacing w:line="240" w:lineRule="auto"/>
              <w:rPr>
                <w:rFonts w:ascii="Poppins" w:hAnsi="Poppins" w:cs="Poppins"/>
                <w:sz w:val="4"/>
                <w:szCs w:val="4"/>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12269C1E" w14:textId="77777777" w:rsidR="004B32C4" w:rsidRPr="006A584C" w:rsidRDefault="004B32C4" w:rsidP="00DE4B82">
            <w:pPr>
              <w:spacing w:line="240" w:lineRule="auto"/>
              <w:rPr>
                <w:rFonts w:ascii="Poppins" w:hAnsi="Poppins" w:cs="Poppins"/>
                <w:sz w:val="8"/>
                <w:szCs w:val="8"/>
              </w:rPr>
            </w:pPr>
          </w:p>
          <w:p w14:paraId="6E3FD51E" w14:textId="653C0155" w:rsidR="004B32C4" w:rsidRPr="00A356AA" w:rsidRDefault="00C14285" w:rsidP="00DE4B82">
            <w:pPr>
              <w:spacing w:line="240" w:lineRule="auto"/>
              <w:rPr>
                <w:rFonts w:ascii="Poppins" w:hAnsi="Poppins" w:cs="Poppins"/>
                <w:sz w:val="24"/>
                <w:szCs w:val="24"/>
              </w:rPr>
            </w:pPr>
            <w:r>
              <w:rPr>
                <w:rFonts w:ascii="Poppins" w:hAnsi="Poppins" w:cs="Poppins"/>
                <w:sz w:val="24"/>
                <w:szCs w:val="24"/>
              </w:rPr>
              <w:t>Unannounced</w:t>
            </w:r>
          </w:p>
        </w:tc>
      </w:tr>
      <w:tr w:rsidR="004B32C4" w:rsidRPr="004D6D9B" w14:paraId="215683A4"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23CEF0DE" w14:textId="77777777" w:rsidR="004B32C4" w:rsidRPr="006A584C" w:rsidRDefault="004B32C4" w:rsidP="00DE4B82">
            <w:pPr>
              <w:spacing w:line="240" w:lineRule="auto"/>
              <w:rPr>
                <w:rFonts w:ascii="Poppins" w:hAnsi="Poppins" w:cs="Poppins"/>
                <w:sz w:val="8"/>
                <w:szCs w:val="8"/>
              </w:rPr>
            </w:pPr>
          </w:p>
          <w:p w14:paraId="54FB323D" w14:textId="77777777" w:rsidR="004B32C4" w:rsidRPr="00A356AA" w:rsidRDefault="004B32C4" w:rsidP="00DE4B82">
            <w:pPr>
              <w:spacing w:line="240" w:lineRule="auto"/>
              <w:rPr>
                <w:rFonts w:ascii="Poppins" w:hAnsi="Poppins" w:cs="Poppins"/>
                <w:sz w:val="24"/>
                <w:szCs w:val="24"/>
              </w:rPr>
            </w:pPr>
            <w:r w:rsidRPr="00A356AA">
              <w:rPr>
                <w:rFonts w:ascii="Poppins" w:hAnsi="Poppins" w:cs="Poppins"/>
                <w:sz w:val="24"/>
                <w:szCs w:val="24"/>
              </w:rPr>
              <w:t>Authorised Representatives</w:t>
            </w:r>
          </w:p>
          <w:p w14:paraId="43C333D7" w14:textId="77777777" w:rsidR="004B32C4" w:rsidRPr="006A584C" w:rsidRDefault="004B32C4" w:rsidP="00DE4B82">
            <w:pPr>
              <w:spacing w:line="240" w:lineRule="auto"/>
              <w:rPr>
                <w:rFonts w:ascii="Poppins" w:hAnsi="Poppins" w:cs="Poppins"/>
                <w:sz w:val="4"/>
                <w:szCs w:val="4"/>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32A8853D" w14:textId="77777777" w:rsidR="004B32C4" w:rsidRPr="002945AB" w:rsidRDefault="004B32C4" w:rsidP="00DE4B82">
            <w:pPr>
              <w:spacing w:line="240" w:lineRule="auto"/>
              <w:rPr>
                <w:rFonts w:ascii="Poppins" w:hAnsi="Poppins" w:cs="Poppins"/>
                <w:sz w:val="8"/>
                <w:szCs w:val="8"/>
              </w:rPr>
            </w:pPr>
          </w:p>
          <w:p w14:paraId="060C4F9A" w14:textId="7F2EF65A" w:rsidR="004B32C4" w:rsidRPr="002945AB" w:rsidRDefault="00D522C1" w:rsidP="00DE4B82">
            <w:pPr>
              <w:spacing w:line="240" w:lineRule="auto"/>
              <w:rPr>
                <w:rFonts w:ascii="Poppins" w:hAnsi="Poppins" w:cs="Poppins"/>
                <w:sz w:val="24"/>
                <w:szCs w:val="24"/>
              </w:rPr>
            </w:pPr>
            <w:r w:rsidRPr="002945AB">
              <w:rPr>
                <w:rFonts w:ascii="Poppins" w:hAnsi="Poppins" w:cs="Poppins"/>
                <w:sz w:val="24"/>
                <w:szCs w:val="24"/>
              </w:rPr>
              <w:t>Elizabeth Crosthwait, Margaret Brand</w:t>
            </w:r>
            <w:r w:rsidR="002945AB" w:rsidRPr="002945AB">
              <w:rPr>
                <w:rFonts w:ascii="Poppins" w:hAnsi="Poppins" w:cs="Poppins"/>
                <w:sz w:val="24"/>
                <w:szCs w:val="24"/>
              </w:rPr>
              <w:t>, Janina Knowles</w:t>
            </w:r>
            <w:r w:rsidR="002945AB">
              <w:rPr>
                <w:rFonts w:ascii="Poppins" w:hAnsi="Poppins" w:cs="Poppins"/>
                <w:sz w:val="24"/>
                <w:szCs w:val="24"/>
              </w:rPr>
              <w:t>, Janice Nunn</w:t>
            </w:r>
          </w:p>
        </w:tc>
      </w:tr>
      <w:tr w:rsidR="004B32C4" w:rsidRPr="001F1B03" w14:paraId="7DD10FDD" w14:textId="77777777" w:rsidTr="00D33346">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0F04E301" w14:textId="77777777" w:rsidR="004B32C4" w:rsidRPr="002945AB" w:rsidRDefault="004B32C4" w:rsidP="00DE4B82">
            <w:pPr>
              <w:spacing w:line="240" w:lineRule="auto"/>
              <w:rPr>
                <w:rFonts w:ascii="Poppins" w:hAnsi="Poppins" w:cs="Poppins"/>
                <w:sz w:val="8"/>
                <w:szCs w:val="8"/>
              </w:rPr>
            </w:pPr>
          </w:p>
          <w:p w14:paraId="49854839" w14:textId="77777777" w:rsidR="004B32C4" w:rsidRPr="00A356AA" w:rsidRDefault="004B32C4" w:rsidP="00DE4B82">
            <w:pPr>
              <w:tabs>
                <w:tab w:val="center" w:pos="1148"/>
                <w:tab w:val="left" w:pos="1520"/>
              </w:tabs>
              <w:spacing w:line="240" w:lineRule="auto"/>
              <w:rPr>
                <w:rFonts w:ascii="Poppins" w:hAnsi="Poppins" w:cs="Poppins"/>
                <w:sz w:val="24"/>
                <w:szCs w:val="24"/>
              </w:rPr>
            </w:pPr>
            <w:r w:rsidRPr="00A356AA">
              <w:rPr>
                <w:rFonts w:ascii="Poppins" w:hAnsi="Poppins" w:cs="Poppins"/>
                <w:sz w:val="24"/>
                <w:szCs w:val="24"/>
              </w:rPr>
              <w:t>Lead Representative</w:t>
            </w:r>
          </w:p>
          <w:p w14:paraId="193088A7" w14:textId="77777777" w:rsidR="004B32C4" w:rsidRPr="006A584C" w:rsidRDefault="004B32C4" w:rsidP="00DE4B82">
            <w:pPr>
              <w:spacing w:line="240" w:lineRule="auto"/>
              <w:rPr>
                <w:rFonts w:ascii="Poppins" w:hAnsi="Poppins" w:cs="Poppins"/>
                <w:sz w:val="4"/>
                <w:szCs w:val="4"/>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CE1"/>
          </w:tcPr>
          <w:p w14:paraId="75F72F41" w14:textId="77777777" w:rsidR="004B32C4" w:rsidRPr="006A584C" w:rsidRDefault="004B32C4" w:rsidP="00DE4B82">
            <w:pPr>
              <w:spacing w:line="240" w:lineRule="auto"/>
              <w:rPr>
                <w:rFonts w:ascii="Poppins" w:hAnsi="Poppins" w:cs="Poppins"/>
                <w:sz w:val="8"/>
                <w:szCs w:val="8"/>
              </w:rPr>
            </w:pPr>
          </w:p>
          <w:p w14:paraId="26DCC07C" w14:textId="162AF1A7" w:rsidR="004B32C4" w:rsidRPr="00A356AA" w:rsidRDefault="00BD28BD" w:rsidP="00DE4B82">
            <w:pPr>
              <w:spacing w:line="240" w:lineRule="auto"/>
              <w:rPr>
                <w:rFonts w:ascii="Poppins" w:hAnsi="Poppins" w:cs="Poppins"/>
                <w:sz w:val="24"/>
                <w:szCs w:val="24"/>
              </w:rPr>
            </w:pPr>
            <w:r>
              <w:rPr>
                <w:rFonts w:ascii="Poppins" w:hAnsi="Poppins" w:cs="Poppins"/>
                <w:sz w:val="24"/>
                <w:szCs w:val="24"/>
                <w:lang w:val="it-IT"/>
              </w:rPr>
              <w:t>Darren Morgan</w:t>
            </w:r>
          </w:p>
        </w:tc>
      </w:tr>
    </w:tbl>
    <w:p w14:paraId="5043FBAB" w14:textId="77777777" w:rsidR="004B32C4" w:rsidRDefault="004B32C4" w:rsidP="004B32C4">
      <w:pPr>
        <w:pStyle w:val="HWNormalText"/>
        <w:rPr>
          <w:b/>
          <w:bCs/>
        </w:rPr>
      </w:pPr>
    </w:p>
    <w:p w14:paraId="48C92F4D" w14:textId="65A9A914" w:rsidR="00C07ABF" w:rsidRDefault="00C07ABF" w:rsidP="00C07ABF">
      <w:pPr>
        <w:pStyle w:val="HWHeading2"/>
      </w:pPr>
      <w:r>
        <w:t xml:space="preserve">2.2 </w:t>
      </w:r>
      <w:r w:rsidR="002F1265">
        <w:t>Nairn House</w:t>
      </w:r>
    </w:p>
    <w:p w14:paraId="434D7BA3" w14:textId="2BA8F990" w:rsidR="00995614" w:rsidRDefault="00995614" w:rsidP="00995614">
      <w:pPr>
        <w:pStyle w:val="HWNormalText"/>
        <w:spacing w:after="0" w:line="240" w:lineRule="auto"/>
      </w:pPr>
      <w:r>
        <w:t>On 18</w:t>
      </w:r>
      <w:r w:rsidRPr="00995614">
        <w:rPr>
          <w:vertAlign w:val="superscript"/>
        </w:rPr>
        <w:t>th</w:t>
      </w:r>
      <w:r>
        <w:t xml:space="preserve"> September 2024 we visited Nairn House, a nursing and residential care home in Enfield. </w:t>
      </w:r>
    </w:p>
    <w:p w14:paraId="37EF8EB4" w14:textId="77777777" w:rsidR="00995614" w:rsidRDefault="00995614" w:rsidP="00995614">
      <w:pPr>
        <w:pStyle w:val="HWNormalText"/>
        <w:spacing w:after="0" w:line="240" w:lineRule="auto"/>
      </w:pPr>
    </w:p>
    <w:p w14:paraId="0E8CE2BA" w14:textId="77777777" w:rsidR="00995614" w:rsidRDefault="00995614" w:rsidP="00995614">
      <w:pPr>
        <w:pStyle w:val="HWNormalText"/>
        <w:spacing w:after="0" w:line="240" w:lineRule="auto"/>
      </w:pPr>
      <w:r>
        <w:t>Operated by Bupa, the home provides residential and nursing care to older people and younger adults, with specialist care available for respite and short stays, recovery post-operation or after illness, Parkinson’s and palliative care.</w:t>
      </w:r>
    </w:p>
    <w:p w14:paraId="5D5E4F65" w14:textId="77777777" w:rsidR="00995614" w:rsidRDefault="00995614" w:rsidP="00995614">
      <w:pPr>
        <w:pStyle w:val="HWNormalText"/>
        <w:spacing w:after="0" w:line="240" w:lineRule="auto"/>
      </w:pPr>
    </w:p>
    <w:p w14:paraId="7FDE5A5D" w14:textId="12B74E40" w:rsidR="00995614" w:rsidRPr="002F1265" w:rsidRDefault="00995614" w:rsidP="00995614">
      <w:pPr>
        <w:pStyle w:val="HWNormalText"/>
        <w:spacing w:after="0" w:line="240" w:lineRule="auto"/>
      </w:pPr>
      <w:r w:rsidRPr="002F1265">
        <w:t xml:space="preserve">The home may </w:t>
      </w:r>
      <w:r w:rsidR="002F1265">
        <w:t xml:space="preserve">currently </w:t>
      </w:r>
      <w:r w:rsidRPr="002F1265">
        <w:t xml:space="preserve">accommodate up to </w:t>
      </w:r>
      <w:r w:rsidR="002F1265" w:rsidRPr="002F1265">
        <w:t>36</w:t>
      </w:r>
      <w:r w:rsidRPr="002F1265">
        <w:t xml:space="preserve"> residents, </w:t>
      </w:r>
      <w:r w:rsidR="00B9150B" w:rsidRPr="002F1265">
        <w:t>and was at full</w:t>
      </w:r>
      <w:r w:rsidRPr="002F1265">
        <w:t xml:space="preserve"> occupancy at the time of the visit. </w:t>
      </w:r>
    </w:p>
    <w:p w14:paraId="25A4CDDE" w14:textId="77777777" w:rsidR="00995614" w:rsidRDefault="00995614" w:rsidP="00995614">
      <w:pPr>
        <w:pStyle w:val="HWNormalText"/>
        <w:spacing w:after="0" w:line="240" w:lineRule="auto"/>
      </w:pPr>
    </w:p>
    <w:p w14:paraId="14C09669" w14:textId="4CC4C40C" w:rsidR="003735B7" w:rsidRDefault="00995614" w:rsidP="00995614">
      <w:pPr>
        <w:pStyle w:val="HWNormalText"/>
        <w:spacing w:after="0" w:line="240" w:lineRule="auto"/>
      </w:pPr>
      <w:r>
        <w:t xml:space="preserve">The daily staffing complement includes </w:t>
      </w:r>
      <w:r w:rsidR="00742C1B" w:rsidRPr="00742C1B">
        <w:t>11</w:t>
      </w:r>
      <w:r w:rsidRPr="00BF02D1">
        <w:rPr>
          <w:color w:val="FF0000"/>
        </w:rPr>
        <w:t xml:space="preserve"> </w:t>
      </w:r>
      <w:r>
        <w:t xml:space="preserve">clinical staff (with </w:t>
      </w:r>
      <w:r w:rsidR="00BF02D1">
        <w:t>10</w:t>
      </w:r>
      <w:r>
        <w:t xml:space="preserve"> nurses) and </w:t>
      </w:r>
      <w:r w:rsidR="00742C1B" w:rsidRPr="00742C1B">
        <w:t>33</w:t>
      </w:r>
      <w:r w:rsidRPr="00742C1B">
        <w:t xml:space="preserve"> s</w:t>
      </w:r>
      <w:r>
        <w:t>upport and care staff members.</w:t>
      </w:r>
    </w:p>
    <w:p w14:paraId="230FC4EE" w14:textId="77777777" w:rsidR="00995614" w:rsidRDefault="00995614" w:rsidP="00995614">
      <w:pPr>
        <w:pStyle w:val="HWNormalText"/>
      </w:pPr>
    </w:p>
    <w:p w14:paraId="155FD300" w14:textId="38445A24" w:rsidR="005F7B23" w:rsidRDefault="005F7B23" w:rsidP="005F7B23">
      <w:pPr>
        <w:pStyle w:val="HWHeading2"/>
      </w:pPr>
      <w:r>
        <w:t xml:space="preserve">2.3 CQC Rating </w:t>
      </w:r>
    </w:p>
    <w:p w14:paraId="44FB9B60" w14:textId="0A770317" w:rsidR="005F7B23" w:rsidRDefault="005F7B23" w:rsidP="005F7B23">
      <w:pPr>
        <w:pStyle w:val="HWNormalText"/>
        <w:spacing w:after="0" w:line="240" w:lineRule="auto"/>
      </w:pPr>
      <w:r>
        <w:t xml:space="preserve">The </w:t>
      </w:r>
      <w:r w:rsidR="00332143">
        <w:t>Care Quality Commission (</w:t>
      </w:r>
      <w:r>
        <w:t>CQC</w:t>
      </w:r>
      <w:r w:rsidR="00332143">
        <w:t>)</w:t>
      </w:r>
      <w:r>
        <w:t xml:space="preserve"> is the independent regulator of health and adult social care in England. They make sure health and social care services provide people with safe, effective, compassionate, high-quality care and encourage care services to improve.</w:t>
      </w:r>
    </w:p>
    <w:p w14:paraId="03847C18" w14:textId="77777777" w:rsidR="005F7B23" w:rsidRDefault="005F7B23" w:rsidP="005F7B23">
      <w:pPr>
        <w:pStyle w:val="HWNormalText"/>
        <w:spacing w:after="0" w:line="240" w:lineRule="auto"/>
      </w:pPr>
    </w:p>
    <w:p w14:paraId="6E511CF6" w14:textId="1E445E41" w:rsidR="005F7B23" w:rsidRDefault="00332143" w:rsidP="00332143">
      <w:pPr>
        <w:pStyle w:val="HWNormalText"/>
        <w:spacing w:after="0" w:line="240" w:lineRule="auto"/>
      </w:pPr>
      <w:r>
        <w:t xml:space="preserve">Nairn House was last inspected by the CQC in October 2022. The inspection </w:t>
      </w:r>
      <w:hyperlink r:id="rId18" w:history="1">
        <w:r w:rsidRPr="008E70B6">
          <w:rPr>
            <w:rStyle w:val="Hyperlink"/>
            <w:color w:val="18759D" w:themeColor="accent5" w:themeShade="80"/>
          </w:rPr>
          <w:t>report</w:t>
        </w:r>
      </w:hyperlink>
      <w:r>
        <w:t xml:space="preserve"> gave a rating of ‘Requires improvement’ overall, with individual ratings of 'Good' for being Caring and Responsive, and 'Requires Improvement' for being Safe, Effective and Well-led.</w:t>
      </w:r>
    </w:p>
    <w:p w14:paraId="4ABB65B9" w14:textId="77777777" w:rsidR="00332143" w:rsidRDefault="00332143" w:rsidP="00332143">
      <w:pPr>
        <w:pStyle w:val="HWNormalText"/>
        <w:spacing w:after="0" w:line="240" w:lineRule="auto"/>
      </w:pPr>
    </w:p>
    <w:p w14:paraId="746DD8D3" w14:textId="65323CFC" w:rsidR="00125017" w:rsidRDefault="00125017" w:rsidP="00125017">
      <w:pPr>
        <w:pStyle w:val="HWHeading2"/>
      </w:pPr>
      <w:r>
        <w:t>2.4 Online Feedback</w:t>
      </w:r>
    </w:p>
    <w:p w14:paraId="53411652" w14:textId="26A460B4" w:rsidR="00125017" w:rsidRDefault="0034505B" w:rsidP="00597648">
      <w:pPr>
        <w:pStyle w:val="HWHeading4"/>
        <w:rPr>
          <w:szCs w:val="24"/>
        </w:rPr>
      </w:pPr>
      <w:r w:rsidRPr="0034505B">
        <w:rPr>
          <w:rFonts w:ascii="Poppins Light" w:eastAsiaTheme="minorHAnsi" w:hAnsi="Poppins Light" w:cs="Arial"/>
          <w:b w:val="0"/>
          <w:bCs w:val="0"/>
          <w:iCs w:val="0"/>
          <w:color w:val="auto"/>
          <w:spacing w:val="10"/>
        </w:rPr>
        <w:t xml:space="preserve">The </w:t>
      </w:r>
      <w:hyperlink r:id="rId19" w:history="1">
        <w:r w:rsidRPr="00864A1C">
          <w:rPr>
            <w:rStyle w:val="Hyperlink"/>
            <w:rFonts w:ascii="Poppins Light" w:eastAsiaTheme="minorHAnsi" w:hAnsi="Poppins Light" w:cs="Arial"/>
            <w:b w:val="0"/>
            <w:bCs w:val="0"/>
            <w:iCs w:val="0"/>
            <w:color w:val="18759D" w:themeColor="accent5" w:themeShade="80"/>
            <w:spacing w:val="10"/>
          </w:rPr>
          <w:t>carehome.co.uk</w:t>
        </w:r>
      </w:hyperlink>
      <w:r w:rsidRPr="0034505B">
        <w:rPr>
          <w:rFonts w:ascii="Poppins Light" w:eastAsiaTheme="minorHAnsi" w:hAnsi="Poppins Light" w:cs="Arial"/>
          <w:b w:val="0"/>
          <w:bCs w:val="0"/>
          <w:iCs w:val="0"/>
          <w:color w:val="auto"/>
          <w:spacing w:val="10"/>
        </w:rPr>
        <w:t xml:space="preserve"> review page contains largely positive feedback – the average rating given is </w:t>
      </w:r>
      <w:r w:rsidR="00864A1C">
        <w:rPr>
          <w:rFonts w:ascii="Poppins Light" w:eastAsiaTheme="minorHAnsi" w:hAnsi="Poppins Light" w:cs="Arial"/>
          <w:b w:val="0"/>
          <w:bCs w:val="0"/>
          <w:iCs w:val="0"/>
          <w:color w:val="auto"/>
          <w:spacing w:val="10"/>
        </w:rPr>
        <w:t>9.5</w:t>
      </w:r>
      <w:r w:rsidRPr="0034505B">
        <w:rPr>
          <w:rFonts w:ascii="Poppins Light" w:eastAsiaTheme="minorHAnsi" w:hAnsi="Poppins Light" w:cs="Arial"/>
          <w:b w:val="0"/>
          <w:bCs w:val="0"/>
          <w:iCs w:val="0"/>
          <w:color w:val="auto"/>
          <w:spacing w:val="10"/>
        </w:rPr>
        <w:t xml:space="preserve"> out of 10.</w:t>
      </w:r>
    </w:p>
    <w:p w14:paraId="4338F763" w14:textId="77777777" w:rsidR="00720BFD" w:rsidRDefault="00720BFD" w:rsidP="00720BFD">
      <w:pPr>
        <w:pStyle w:val="HWNormalText"/>
      </w:pPr>
    </w:p>
    <w:p w14:paraId="646DAD5D" w14:textId="558BD029" w:rsidR="00490338" w:rsidRDefault="00490338" w:rsidP="00490338">
      <w:pPr>
        <w:pStyle w:val="HWHeading2"/>
      </w:pPr>
      <w:r>
        <w:t>2.5 Visit Purpose</w:t>
      </w:r>
    </w:p>
    <w:p w14:paraId="7B2ACF6A" w14:textId="31E4A496" w:rsidR="00315334" w:rsidRDefault="00315334" w:rsidP="00315334">
      <w:pPr>
        <w:pStyle w:val="HWNormalText"/>
        <w:spacing w:after="0" w:line="240" w:lineRule="auto"/>
      </w:pPr>
      <w:r>
        <w:t xml:space="preserve">We originally visited Nairn </w:t>
      </w:r>
      <w:r w:rsidRPr="0055200E">
        <w:t>House on 21</w:t>
      </w:r>
      <w:r w:rsidRPr="0055200E">
        <w:rPr>
          <w:vertAlign w:val="superscript"/>
        </w:rPr>
        <w:t>st</w:t>
      </w:r>
      <w:r w:rsidRPr="0055200E">
        <w:t xml:space="preserve"> June 2022. Our </w:t>
      </w:r>
      <w:r>
        <w:t>Enter and View</w:t>
      </w:r>
      <w:r w:rsidRPr="00E214C5">
        <w:rPr>
          <w:color w:val="004C6B" w:themeColor="text1"/>
        </w:rPr>
        <w:t xml:space="preserve"> report </w:t>
      </w:r>
      <w:r>
        <w:t>made several recommendations, on service areas including the general environment, medical and clinical needs, activities, diet and nutrition, feedback and complaints, personal care and staffing.</w:t>
      </w:r>
    </w:p>
    <w:p w14:paraId="34640261" w14:textId="77777777" w:rsidR="00315334" w:rsidRDefault="00315334" w:rsidP="00315334">
      <w:pPr>
        <w:pStyle w:val="HWNormalText"/>
        <w:spacing w:after="0" w:line="240" w:lineRule="auto"/>
      </w:pPr>
    </w:p>
    <w:p w14:paraId="4E8722D7" w14:textId="7BBC1A3A" w:rsidR="00720BFD" w:rsidRDefault="00315334" w:rsidP="00315334">
      <w:pPr>
        <w:pStyle w:val="HWNormalText"/>
        <w:spacing w:after="0" w:line="240" w:lineRule="auto"/>
      </w:pPr>
      <w:r>
        <w:t>As part of our Enter and View strategy, we planned to revisit at a later date - in an unannounced capacity (without notifying management or staff) to assess progress made on our recommendations, and to make general observations.</w:t>
      </w:r>
    </w:p>
    <w:p w14:paraId="10AAD02A" w14:textId="70B51652" w:rsidR="00E214C5" w:rsidRDefault="00E214C5" w:rsidP="00315334">
      <w:pPr>
        <w:pStyle w:val="HWNormalText"/>
        <w:spacing w:after="0" w:line="240" w:lineRule="auto"/>
      </w:pPr>
      <w:r>
        <w:t xml:space="preserve">The revisit took </w:t>
      </w:r>
      <w:r w:rsidRPr="0055200E">
        <w:t>place on 16</w:t>
      </w:r>
      <w:r w:rsidRPr="0055200E">
        <w:rPr>
          <w:vertAlign w:val="superscript"/>
        </w:rPr>
        <w:t>th</w:t>
      </w:r>
      <w:r w:rsidRPr="0055200E">
        <w:t xml:space="preserve"> May 2023, and </w:t>
      </w:r>
      <w:r>
        <w:t>we found that substantial improvements had been made, to implement our recommendations.</w:t>
      </w:r>
    </w:p>
    <w:p w14:paraId="75C2AF27" w14:textId="77777777" w:rsidR="00720BFD" w:rsidRDefault="00720BFD" w:rsidP="00F62EEC">
      <w:pPr>
        <w:pStyle w:val="HWNormalText"/>
        <w:spacing w:after="0" w:line="240" w:lineRule="auto"/>
      </w:pPr>
    </w:p>
    <w:p w14:paraId="7C0F8FEA" w14:textId="2A71A828" w:rsidR="00720BFD" w:rsidRDefault="00F62EEC" w:rsidP="00250ACF">
      <w:pPr>
        <w:pStyle w:val="HWNormalText"/>
        <w:spacing w:after="0" w:line="240" w:lineRule="auto"/>
      </w:pPr>
      <w:r>
        <w:t xml:space="preserve">We conducted a final visit (this report) on </w:t>
      </w:r>
      <w:r w:rsidR="00250ACF">
        <w:t>18</w:t>
      </w:r>
      <w:r w:rsidR="00250ACF" w:rsidRPr="00250ACF">
        <w:rPr>
          <w:vertAlign w:val="superscript"/>
        </w:rPr>
        <w:t>th</w:t>
      </w:r>
      <w:r w:rsidR="00250ACF">
        <w:t xml:space="preserve"> </w:t>
      </w:r>
      <w:r>
        <w:t>September 2024, again in an unannounced capacity – to see if the improvements have been sustained over the longer term, and to make fresh general observations.</w:t>
      </w:r>
    </w:p>
    <w:p w14:paraId="339F0028" w14:textId="77777777" w:rsidR="00720BFD" w:rsidRDefault="00720BFD" w:rsidP="00720BFD">
      <w:pPr>
        <w:pStyle w:val="HWNormalText"/>
      </w:pPr>
    </w:p>
    <w:p w14:paraId="259BA00D" w14:textId="77777777" w:rsidR="00720BFD" w:rsidRDefault="00720BFD" w:rsidP="00720BFD">
      <w:pPr>
        <w:pStyle w:val="HWNormalText"/>
      </w:pPr>
    </w:p>
    <w:p w14:paraId="6B18C4A4" w14:textId="77777777" w:rsidR="00720BFD" w:rsidRDefault="00720BFD" w:rsidP="00720BFD">
      <w:pPr>
        <w:pStyle w:val="HWNormalText"/>
      </w:pPr>
    </w:p>
    <w:p w14:paraId="25816426" w14:textId="77777777" w:rsidR="00720BFD" w:rsidRDefault="00720BFD" w:rsidP="00720BFD">
      <w:pPr>
        <w:pStyle w:val="HWNormalText"/>
      </w:pPr>
    </w:p>
    <w:p w14:paraId="43941548" w14:textId="77777777" w:rsidR="00720BFD" w:rsidRDefault="00720BFD" w:rsidP="00720BFD">
      <w:pPr>
        <w:pStyle w:val="HWNormalText"/>
      </w:pPr>
    </w:p>
    <w:p w14:paraId="0DF957F0" w14:textId="77777777" w:rsidR="00720BFD" w:rsidRDefault="00720BFD" w:rsidP="00720BFD">
      <w:pPr>
        <w:pStyle w:val="HWNormalText"/>
      </w:pPr>
    </w:p>
    <w:p w14:paraId="2EE4BBD7" w14:textId="77777777" w:rsidR="00720BFD" w:rsidRDefault="00720BFD" w:rsidP="00720BFD">
      <w:pPr>
        <w:pStyle w:val="HWNormalText"/>
      </w:pPr>
    </w:p>
    <w:p w14:paraId="5F435B04" w14:textId="77777777" w:rsidR="00720BFD" w:rsidRDefault="00720BFD" w:rsidP="00720BFD">
      <w:pPr>
        <w:pStyle w:val="HWNormalText"/>
      </w:pPr>
    </w:p>
    <w:p w14:paraId="5CB4F9A5" w14:textId="25C8A292" w:rsidR="00720BFD" w:rsidRPr="007855EC" w:rsidRDefault="00720BFD" w:rsidP="00720BFD">
      <w:pPr>
        <w:pStyle w:val="HWSection1White"/>
      </w:pPr>
      <w:r w:rsidRPr="007855EC">
        <w:rPr>
          <w:lang w:val="en-US" w:eastAsia="en-US"/>
        </w:rPr>
        <w:lastRenderedPageBreak/>
        <w:drawing>
          <wp:anchor distT="0" distB="0" distL="114300" distR="114300" simplePos="0" relativeHeight="251700736" behindDoc="1" locked="1" layoutInCell="0" allowOverlap="1" wp14:anchorId="00D4CDB0" wp14:editId="7EE37DCC">
            <wp:simplePos x="0" y="0"/>
            <wp:positionH relativeFrom="page">
              <wp:posOffset>0</wp:posOffset>
            </wp:positionH>
            <wp:positionV relativeFrom="page">
              <wp:posOffset>635</wp:posOffset>
            </wp:positionV>
            <wp:extent cx="7559675" cy="10692765"/>
            <wp:effectExtent l="19050" t="0" r="3175" b="0"/>
            <wp:wrapNone/>
            <wp:docPr id="1729579504" name="Picture 1729579504"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6" cstate="print"/>
                    <a:stretch>
                      <a:fillRect/>
                    </a:stretch>
                  </pic:blipFill>
                  <pic:spPr>
                    <a:xfrm>
                      <a:off x="0" y="0"/>
                      <a:ext cx="7559675" cy="10692765"/>
                    </a:xfrm>
                    <a:prstGeom prst="rect">
                      <a:avLst/>
                    </a:prstGeom>
                  </pic:spPr>
                </pic:pic>
              </a:graphicData>
            </a:graphic>
          </wp:anchor>
        </w:drawing>
      </w:r>
      <w:r w:rsidR="00AC4DCB">
        <w:t>Summary of Findings</w:t>
      </w:r>
    </w:p>
    <w:p w14:paraId="25DA28A0" w14:textId="2DC17410" w:rsidR="00720BFD" w:rsidRPr="003D7278" w:rsidRDefault="00AC4DCB" w:rsidP="00720BFD">
      <w:pPr>
        <w:pStyle w:val="HWSection2White"/>
        <w:rPr>
          <w:sz w:val="48"/>
          <w:szCs w:val="48"/>
        </w:rPr>
      </w:pPr>
      <w:r>
        <w:rPr>
          <w:sz w:val="48"/>
          <w:szCs w:val="48"/>
        </w:rPr>
        <w:t>Key Points</w:t>
      </w:r>
    </w:p>
    <w:p w14:paraId="3D555B5D" w14:textId="77777777" w:rsidR="00720BFD" w:rsidRDefault="00720BFD" w:rsidP="00720BFD">
      <w:pPr>
        <w:pStyle w:val="HWNormalText"/>
      </w:pPr>
    </w:p>
    <w:p w14:paraId="71BD940E" w14:textId="0E9EE571" w:rsidR="00720BFD" w:rsidRPr="00720BFD" w:rsidRDefault="00720BFD" w:rsidP="00720BFD">
      <w:pPr>
        <w:pStyle w:val="HWNormalText"/>
      </w:pPr>
      <w:r w:rsidRPr="007855EC">
        <w:br w:type="page"/>
      </w:r>
    </w:p>
    <w:p w14:paraId="246607AC" w14:textId="254B6CD5" w:rsidR="00A113F4" w:rsidRDefault="00A113F4" w:rsidP="00A113F4">
      <w:pPr>
        <w:pStyle w:val="HWHeading1"/>
      </w:pPr>
      <w:r>
        <w:lastRenderedPageBreak/>
        <w:t>3. Executive Summary</w:t>
      </w:r>
    </w:p>
    <w:p w14:paraId="366427BC" w14:textId="6006B7D3" w:rsidR="00FE35A3" w:rsidRPr="00FE35A3" w:rsidRDefault="00FE35A3" w:rsidP="00FE35A3">
      <w:pPr>
        <w:pStyle w:val="HWNormalText"/>
        <w:spacing w:after="0" w:line="240" w:lineRule="auto"/>
      </w:pPr>
      <w:r w:rsidRPr="00FE35A3">
        <w:t xml:space="preserve">During the </w:t>
      </w:r>
      <w:r w:rsidRPr="00430B43">
        <w:t xml:space="preserve">visit we engaged with </w:t>
      </w:r>
      <w:r w:rsidR="00430B43" w:rsidRPr="00430B43">
        <w:t>six</w:t>
      </w:r>
      <w:r w:rsidRPr="00430B43">
        <w:t xml:space="preserve"> residents, </w:t>
      </w:r>
      <w:r w:rsidR="00430B43" w:rsidRPr="00430B43">
        <w:t>two</w:t>
      </w:r>
      <w:r w:rsidRPr="00430B43">
        <w:t xml:space="preserve"> relatives, </w:t>
      </w:r>
      <w:r w:rsidR="00430B43" w:rsidRPr="00430B43">
        <w:t>one</w:t>
      </w:r>
      <w:r w:rsidRPr="00430B43">
        <w:t xml:space="preserve"> staff member and the manager (</w:t>
      </w:r>
      <w:r w:rsidR="00430B43" w:rsidRPr="00430B43">
        <w:t>10</w:t>
      </w:r>
      <w:r w:rsidRPr="00430B43">
        <w:t xml:space="preserve"> people in total).</w:t>
      </w:r>
    </w:p>
    <w:p w14:paraId="3B553A34" w14:textId="77777777" w:rsidR="00FE35A3" w:rsidRPr="00FE35A3" w:rsidRDefault="00FE35A3" w:rsidP="00FE35A3">
      <w:pPr>
        <w:pStyle w:val="HWNormalText"/>
        <w:spacing w:after="0" w:line="240" w:lineRule="auto"/>
      </w:pPr>
    </w:p>
    <w:p w14:paraId="4FA6ADBD" w14:textId="77777777" w:rsidR="00FE35A3" w:rsidRPr="00FE35A3" w:rsidRDefault="00FE35A3" w:rsidP="00FE35A3">
      <w:pPr>
        <w:pStyle w:val="HWNormalText"/>
        <w:spacing w:after="0" w:line="240" w:lineRule="auto"/>
      </w:pPr>
      <w:r w:rsidRPr="00FE35A3">
        <w:t>This report is based on their collective feedback, plus notes and observations made at the visit.</w:t>
      </w:r>
    </w:p>
    <w:p w14:paraId="48640520" w14:textId="77777777" w:rsidR="00FE35A3" w:rsidRPr="00FE35A3" w:rsidRDefault="00FE35A3" w:rsidP="00FE35A3">
      <w:pPr>
        <w:pStyle w:val="HWNormalText"/>
        <w:spacing w:after="0" w:line="240" w:lineRule="auto"/>
      </w:pPr>
    </w:p>
    <w:p w14:paraId="402571D2" w14:textId="77777777" w:rsidR="00FE35A3" w:rsidRDefault="00FE35A3" w:rsidP="00FE35A3">
      <w:pPr>
        <w:pStyle w:val="HWNormalText"/>
        <w:spacing w:after="0" w:line="240" w:lineRule="auto"/>
      </w:pPr>
      <w:r w:rsidRPr="00FE35A3">
        <w:t>We would like to thank the staff and management for their time, and for their warm welcome and cooperation.</w:t>
      </w:r>
    </w:p>
    <w:p w14:paraId="251DE4C5" w14:textId="77777777" w:rsidR="0027360D" w:rsidRDefault="0027360D" w:rsidP="00FE35A3">
      <w:pPr>
        <w:pStyle w:val="HWNormalText"/>
        <w:spacing w:after="0" w:line="240" w:lineRule="auto"/>
      </w:pPr>
    </w:p>
    <w:p w14:paraId="1CAAE0AB" w14:textId="73C93E19" w:rsidR="00613B77" w:rsidRPr="00613B77" w:rsidRDefault="00613B77" w:rsidP="00613B77">
      <w:pPr>
        <w:pStyle w:val="HWNormalText"/>
        <w:spacing w:after="0" w:line="240" w:lineRule="auto"/>
      </w:pPr>
      <w:r w:rsidRPr="00613B77">
        <w:t>At the visit, we assessed progress made on our recommendations of June 2022, looking at what has been achieved</w:t>
      </w:r>
      <w:r w:rsidR="00842A48">
        <w:t xml:space="preserve"> (or sustained)</w:t>
      </w:r>
      <w:r w:rsidRPr="00613B77">
        <w:t xml:space="preserve"> - and potentially what more could be done.</w:t>
      </w:r>
    </w:p>
    <w:p w14:paraId="44D635AE" w14:textId="77777777" w:rsidR="0028364D" w:rsidRDefault="0028364D" w:rsidP="0028364D">
      <w:pPr>
        <w:pStyle w:val="HWBlank"/>
      </w:pPr>
    </w:p>
    <w:p w14:paraId="68D62728" w14:textId="77777777" w:rsidR="0028364D" w:rsidRPr="00E45E90" w:rsidRDefault="0028364D" w:rsidP="0028364D">
      <w:pPr>
        <w:pStyle w:val="HWBlank"/>
      </w:pPr>
    </w:p>
    <w:tbl>
      <w:tblPr>
        <w:tblStyle w:val="HWStoryPink"/>
        <w:tblW w:w="10490" w:type="dxa"/>
        <w:tblLook w:val="04A0" w:firstRow="1" w:lastRow="0" w:firstColumn="1" w:lastColumn="0" w:noHBand="0" w:noVBand="1"/>
      </w:tblPr>
      <w:tblGrid>
        <w:gridCol w:w="10490"/>
      </w:tblGrid>
      <w:tr w:rsidR="0028364D" w14:paraId="41634024"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7AA9064A" w14:textId="4EB4624B" w:rsidR="0028364D" w:rsidRDefault="001F49E7" w:rsidP="00DE4B82">
            <w:pPr>
              <w:pStyle w:val="HWStoryTitle"/>
            </w:pPr>
            <w:r>
              <w:t>General Environment</w:t>
            </w:r>
          </w:p>
        </w:tc>
      </w:tr>
      <w:tr w:rsidR="0028364D" w14:paraId="7EC05982" w14:textId="77777777" w:rsidTr="00DE4B82">
        <w:tc>
          <w:tcPr>
            <w:tcW w:w="10490" w:type="dxa"/>
          </w:tcPr>
          <w:p w14:paraId="17A07747" w14:textId="792BB654" w:rsidR="0028364D" w:rsidRPr="0017236F" w:rsidRDefault="00714CBD" w:rsidP="00DE4B82">
            <w:pPr>
              <w:pStyle w:val="HWStoryText"/>
              <w:rPr>
                <w:b/>
                <w:bCs/>
                <w:sz w:val="24"/>
                <w:szCs w:val="24"/>
              </w:rPr>
            </w:pPr>
            <w:r>
              <w:rPr>
                <w:b/>
                <w:bCs/>
                <w:sz w:val="24"/>
                <w:szCs w:val="24"/>
              </w:rPr>
              <w:t>Mirrors</w:t>
            </w:r>
          </w:p>
          <w:p w14:paraId="6B057A97" w14:textId="02C1D17C" w:rsidR="00B93524" w:rsidRDefault="00714CBD" w:rsidP="00EA7751">
            <w:pPr>
              <w:pStyle w:val="HWStoryBullets"/>
              <w:ind w:left="567" w:hanging="567"/>
              <w:rPr>
                <w:sz w:val="24"/>
                <w:szCs w:val="24"/>
              </w:rPr>
            </w:pPr>
            <w:r>
              <w:rPr>
                <w:b/>
                <w:bCs/>
                <w:sz w:val="24"/>
                <w:szCs w:val="24"/>
              </w:rPr>
              <w:t>Initial Finding, June 2022:</w:t>
            </w:r>
            <w:r w:rsidR="00AC7672">
              <w:rPr>
                <w:sz w:val="24"/>
                <w:szCs w:val="24"/>
              </w:rPr>
              <w:t xml:space="preserve"> </w:t>
            </w:r>
            <w:r w:rsidR="005A702C">
              <w:rPr>
                <w:sz w:val="24"/>
                <w:szCs w:val="24"/>
              </w:rPr>
              <w:t>W</w:t>
            </w:r>
            <w:r w:rsidR="00030526">
              <w:rPr>
                <w:sz w:val="24"/>
                <w:szCs w:val="24"/>
              </w:rPr>
              <w:t>e found that l</w:t>
            </w:r>
            <w:r w:rsidR="00030526" w:rsidRPr="00030526">
              <w:rPr>
                <w:sz w:val="24"/>
                <w:szCs w:val="24"/>
              </w:rPr>
              <w:t>arge mirrors in the corridors reflect</w:t>
            </w:r>
            <w:r w:rsidR="00030526">
              <w:rPr>
                <w:sz w:val="24"/>
                <w:szCs w:val="24"/>
              </w:rPr>
              <w:t>ed</w:t>
            </w:r>
            <w:r w:rsidR="00030526" w:rsidRPr="00030526">
              <w:rPr>
                <w:sz w:val="24"/>
                <w:szCs w:val="24"/>
              </w:rPr>
              <w:t xml:space="preserve"> </w:t>
            </w:r>
            <w:r w:rsidR="005A702C">
              <w:rPr>
                <w:sz w:val="24"/>
                <w:szCs w:val="24"/>
              </w:rPr>
              <w:t xml:space="preserve">into </w:t>
            </w:r>
            <w:r w:rsidR="00030526" w:rsidRPr="00030526">
              <w:rPr>
                <w:sz w:val="24"/>
                <w:szCs w:val="24"/>
              </w:rPr>
              <w:t>some of the resident’s rooms</w:t>
            </w:r>
            <w:r w:rsidR="00030526">
              <w:rPr>
                <w:sz w:val="24"/>
                <w:szCs w:val="24"/>
              </w:rPr>
              <w:t xml:space="preserve"> -</w:t>
            </w:r>
            <w:r w:rsidR="00030526" w:rsidRPr="00030526">
              <w:rPr>
                <w:sz w:val="24"/>
                <w:szCs w:val="24"/>
              </w:rPr>
              <w:t xml:space="preserve"> imping</w:t>
            </w:r>
            <w:r w:rsidR="00030526">
              <w:rPr>
                <w:sz w:val="24"/>
                <w:szCs w:val="24"/>
              </w:rPr>
              <w:t>ing</w:t>
            </w:r>
            <w:r w:rsidR="00030526" w:rsidRPr="00030526">
              <w:rPr>
                <w:sz w:val="24"/>
                <w:szCs w:val="24"/>
              </w:rPr>
              <w:t xml:space="preserve"> on privacy.</w:t>
            </w:r>
            <w:r w:rsidR="00A50C61">
              <w:rPr>
                <w:sz w:val="24"/>
                <w:szCs w:val="24"/>
              </w:rPr>
              <w:t xml:space="preserve"> </w:t>
            </w:r>
          </w:p>
          <w:p w14:paraId="7DE7FBA8" w14:textId="2C99EF3E" w:rsidR="00AC7672" w:rsidRDefault="00FB7648" w:rsidP="00EA7751">
            <w:pPr>
              <w:pStyle w:val="HWStoryBullets"/>
              <w:ind w:left="567" w:hanging="567"/>
              <w:rPr>
                <w:sz w:val="24"/>
                <w:szCs w:val="24"/>
              </w:rPr>
            </w:pPr>
            <w:r>
              <w:rPr>
                <w:b/>
                <w:bCs/>
                <w:sz w:val="24"/>
                <w:szCs w:val="24"/>
              </w:rPr>
              <w:t>I</w:t>
            </w:r>
            <w:r w:rsidR="003134A1" w:rsidRPr="003134A1">
              <w:rPr>
                <w:b/>
                <w:bCs/>
                <w:sz w:val="24"/>
                <w:szCs w:val="24"/>
              </w:rPr>
              <w:t>mprovement</w:t>
            </w:r>
            <w:r>
              <w:rPr>
                <w:b/>
                <w:bCs/>
                <w:sz w:val="24"/>
                <w:szCs w:val="24"/>
              </w:rPr>
              <w:t>s</w:t>
            </w:r>
            <w:r w:rsidR="003134A1" w:rsidRPr="003134A1">
              <w:rPr>
                <w:b/>
                <w:bCs/>
                <w:sz w:val="24"/>
                <w:szCs w:val="24"/>
              </w:rPr>
              <w:t>:</w:t>
            </w:r>
            <w:r w:rsidR="003134A1">
              <w:rPr>
                <w:sz w:val="24"/>
                <w:szCs w:val="24"/>
              </w:rPr>
              <w:t xml:space="preserve"> </w:t>
            </w:r>
            <w:r w:rsidR="00A50C61">
              <w:rPr>
                <w:sz w:val="24"/>
                <w:szCs w:val="24"/>
              </w:rPr>
              <w:t>All of the mirrors in question have now been removed.</w:t>
            </w:r>
          </w:p>
          <w:p w14:paraId="585C82BF" w14:textId="77777777" w:rsidR="00B93524" w:rsidRDefault="00B93524" w:rsidP="00B93524">
            <w:pPr>
              <w:pStyle w:val="HWStoryBullets"/>
              <w:numPr>
                <w:ilvl w:val="0"/>
                <w:numId w:val="0"/>
              </w:numPr>
              <w:ind w:left="2194" w:hanging="360"/>
              <w:rPr>
                <w:sz w:val="24"/>
                <w:szCs w:val="24"/>
              </w:rPr>
            </w:pPr>
          </w:p>
          <w:p w14:paraId="01E3FF3F" w14:textId="2290AEA0" w:rsidR="00C766C8" w:rsidRPr="0017236F" w:rsidRDefault="00C766C8" w:rsidP="00C766C8">
            <w:pPr>
              <w:pStyle w:val="HWStoryText"/>
              <w:rPr>
                <w:b/>
                <w:bCs/>
                <w:sz w:val="24"/>
                <w:szCs w:val="24"/>
              </w:rPr>
            </w:pPr>
            <w:r>
              <w:rPr>
                <w:b/>
                <w:bCs/>
                <w:sz w:val="24"/>
                <w:szCs w:val="24"/>
              </w:rPr>
              <w:t>Toilet Signage</w:t>
            </w:r>
          </w:p>
          <w:p w14:paraId="22C3C4AB" w14:textId="67A487AE" w:rsidR="00C766C8" w:rsidRDefault="00C766C8" w:rsidP="00C766C8">
            <w:pPr>
              <w:pStyle w:val="HWStoryBullets"/>
              <w:ind w:left="567" w:hanging="567"/>
              <w:rPr>
                <w:sz w:val="24"/>
                <w:szCs w:val="24"/>
              </w:rPr>
            </w:pPr>
            <w:r>
              <w:rPr>
                <w:b/>
                <w:bCs/>
                <w:sz w:val="24"/>
                <w:szCs w:val="24"/>
              </w:rPr>
              <w:t>Initial Finding, June 2022:</w:t>
            </w:r>
            <w:r>
              <w:rPr>
                <w:sz w:val="24"/>
                <w:szCs w:val="24"/>
              </w:rPr>
              <w:t xml:space="preserve"> </w:t>
            </w:r>
            <w:r w:rsidR="002A5F02" w:rsidRPr="002A5F02">
              <w:rPr>
                <w:sz w:val="24"/>
                <w:szCs w:val="24"/>
              </w:rPr>
              <w:t xml:space="preserve">Toilet signage </w:t>
            </w:r>
            <w:r w:rsidR="002A5F02">
              <w:rPr>
                <w:sz w:val="24"/>
                <w:szCs w:val="24"/>
              </w:rPr>
              <w:t>wa</w:t>
            </w:r>
            <w:r w:rsidR="002A5F02" w:rsidRPr="002A5F02">
              <w:rPr>
                <w:sz w:val="24"/>
                <w:szCs w:val="24"/>
              </w:rPr>
              <w:t>s not clear – just pictorial male and female signs (no wording).</w:t>
            </w:r>
          </w:p>
          <w:p w14:paraId="28B04B47" w14:textId="77777777" w:rsidR="00C2762F" w:rsidRDefault="00C766C8" w:rsidP="0078162B">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BE0140">
              <w:rPr>
                <w:sz w:val="24"/>
                <w:szCs w:val="24"/>
              </w:rPr>
              <w:t>New signs – featuring</w:t>
            </w:r>
            <w:r w:rsidR="0078162B">
              <w:rPr>
                <w:sz w:val="24"/>
                <w:szCs w:val="24"/>
              </w:rPr>
              <w:t xml:space="preserve"> clear images and wording have been placed.</w:t>
            </w:r>
          </w:p>
          <w:p w14:paraId="4FF4A9D6" w14:textId="77777777" w:rsidR="00ED4C3B" w:rsidRDefault="00ED4C3B" w:rsidP="00ED4C3B">
            <w:pPr>
              <w:pStyle w:val="HWStoryBullets"/>
              <w:numPr>
                <w:ilvl w:val="0"/>
                <w:numId w:val="0"/>
              </w:numPr>
              <w:ind w:left="2194" w:hanging="360"/>
              <w:rPr>
                <w:sz w:val="24"/>
                <w:szCs w:val="24"/>
              </w:rPr>
            </w:pPr>
          </w:p>
          <w:p w14:paraId="4ACE0F83" w14:textId="77777777" w:rsidR="00ED4C3B" w:rsidRPr="0017236F" w:rsidRDefault="00ED4C3B" w:rsidP="00ED4C3B">
            <w:pPr>
              <w:pStyle w:val="HWStoryText"/>
              <w:rPr>
                <w:b/>
                <w:bCs/>
                <w:sz w:val="24"/>
                <w:szCs w:val="24"/>
              </w:rPr>
            </w:pPr>
            <w:r>
              <w:rPr>
                <w:b/>
                <w:bCs/>
                <w:sz w:val="24"/>
                <w:szCs w:val="24"/>
              </w:rPr>
              <w:t>Lighting</w:t>
            </w:r>
          </w:p>
          <w:p w14:paraId="5E35FCBD" w14:textId="7BC92BEF" w:rsidR="00ED4C3B" w:rsidRDefault="00ED4C3B" w:rsidP="00ED4C3B">
            <w:pPr>
              <w:pStyle w:val="HWStoryBullets"/>
              <w:ind w:left="567" w:hanging="567"/>
              <w:rPr>
                <w:sz w:val="24"/>
                <w:szCs w:val="24"/>
              </w:rPr>
            </w:pPr>
            <w:r>
              <w:rPr>
                <w:b/>
                <w:bCs/>
                <w:sz w:val="24"/>
                <w:szCs w:val="24"/>
              </w:rPr>
              <w:t>Initial Finding, June 2022:</w:t>
            </w:r>
            <w:r>
              <w:rPr>
                <w:sz w:val="24"/>
                <w:szCs w:val="24"/>
              </w:rPr>
              <w:t xml:space="preserve"> We noticed that lounge lights were on – at all times of the day, resulting in an institutional feel. </w:t>
            </w:r>
          </w:p>
          <w:p w14:paraId="249031AA" w14:textId="1C9D22A3" w:rsidR="00ED4C3B" w:rsidRDefault="00ED4C3B" w:rsidP="00ED4C3B">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Natural lighting is now used wherever possible – we observed overhead lighting to be switched off in some lounges. </w:t>
            </w:r>
            <w:r w:rsidRPr="00FB7648">
              <w:rPr>
                <w:sz w:val="24"/>
                <w:szCs w:val="24"/>
              </w:rPr>
              <w:t xml:space="preserve">Further improvements have been made – in the ‘Blue Lounge’ on the ground floor, new floor lamps have been introduced, making the lighting </w:t>
            </w:r>
            <w:r>
              <w:rPr>
                <w:sz w:val="24"/>
                <w:szCs w:val="24"/>
              </w:rPr>
              <w:t xml:space="preserve">and environment </w:t>
            </w:r>
            <w:r w:rsidRPr="00FB7648">
              <w:rPr>
                <w:sz w:val="24"/>
                <w:szCs w:val="24"/>
              </w:rPr>
              <w:t>more homely.</w:t>
            </w:r>
          </w:p>
          <w:p w14:paraId="6AD4D135" w14:textId="77777777" w:rsidR="00FB74DA" w:rsidRDefault="00FB74DA" w:rsidP="00FB74DA">
            <w:pPr>
              <w:pStyle w:val="HWStoryBullets"/>
              <w:numPr>
                <w:ilvl w:val="0"/>
                <w:numId w:val="0"/>
              </w:numPr>
              <w:rPr>
                <w:sz w:val="24"/>
                <w:szCs w:val="24"/>
              </w:rPr>
            </w:pPr>
          </w:p>
          <w:p w14:paraId="7E43A638" w14:textId="417C0815" w:rsidR="00FB74DA" w:rsidRPr="0017236F" w:rsidRDefault="00FB74DA" w:rsidP="00FB74DA">
            <w:pPr>
              <w:pStyle w:val="HWStoryText"/>
              <w:rPr>
                <w:b/>
                <w:bCs/>
                <w:sz w:val="24"/>
                <w:szCs w:val="24"/>
              </w:rPr>
            </w:pPr>
            <w:r>
              <w:rPr>
                <w:b/>
                <w:bCs/>
                <w:sz w:val="24"/>
                <w:szCs w:val="24"/>
              </w:rPr>
              <w:lastRenderedPageBreak/>
              <w:t>Maintenance</w:t>
            </w:r>
          </w:p>
          <w:p w14:paraId="7B004E9E" w14:textId="07DA843C" w:rsidR="00FD6F03" w:rsidRDefault="00FB74DA" w:rsidP="00FB74DA">
            <w:pPr>
              <w:pStyle w:val="HWStoryBullets"/>
              <w:ind w:left="567" w:hanging="567"/>
              <w:rPr>
                <w:sz w:val="24"/>
                <w:szCs w:val="24"/>
              </w:rPr>
            </w:pPr>
            <w:r>
              <w:rPr>
                <w:b/>
                <w:bCs/>
                <w:sz w:val="24"/>
                <w:szCs w:val="24"/>
              </w:rPr>
              <w:t>Initial Finding, June 2022:</w:t>
            </w:r>
            <w:r>
              <w:rPr>
                <w:sz w:val="24"/>
                <w:szCs w:val="24"/>
              </w:rPr>
              <w:t xml:space="preserve"> </w:t>
            </w:r>
            <w:r w:rsidR="00FD6F03" w:rsidRPr="00FD6F03">
              <w:rPr>
                <w:sz w:val="24"/>
                <w:szCs w:val="24"/>
              </w:rPr>
              <w:t xml:space="preserve">A lack of maintenance </w:t>
            </w:r>
            <w:r w:rsidR="00FD6F03">
              <w:rPr>
                <w:sz w:val="24"/>
                <w:szCs w:val="24"/>
              </w:rPr>
              <w:t>wa</w:t>
            </w:r>
            <w:r w:rsidR="00FD6F03" w:rsidRPr="00FD6F03">
              <w:rPr>
                <w:sz w:val="24"/>
                <w:szCs w:val="24"/>
              </w:rPr>
              <w:t>s highlighted – with one resident’s faulty radiator switched on permanently around the clock.</w:t>
            </w:r>
          </w:p>
          <w:p w14:paraId="0E506C43" w14:textId="4CBB4D1D" w:rsidR="00FB74DA" w:rsidRDefault="00FB74DA" w:rsidP="00FB74DA">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F74A06">
              <w:rPr>
                <w:sz w:val="24"/>
                <w:szCs w:val="24"/>
              </w:rPr>
              <w:t>No issues were reported during our visit of September 2024.</w:t>
            </w:r>
          </w:p>
          <w:p w14:paraId="78C02475" w14:textId="5BF76121" w:rsidR="00FB74DA" w:rsidRDefault="00F74A06" w:rsidP="00DE4B82">
            <w:pPr>
              <w:pStyle w:val="HWStoryBullets"/>
              <w:ind w:left="567" w:hanging="567"/>
              <w:rPr>
                <w:sz w:val="24"/>
                <w:szCs w:val="24"/>
              </w:rPr>
            </w:pPr>
            <w:r w:rsidRPr="005F098B">
              <w:rPr>
                <w:b/>
                <w:bCs/>
                <w:sz w:val="24"/>
                <w:szCs w:val="24"/>
              </w:rPr>
              <w:t>Work to do:</w:t>
            </w:r>
            <w:r w:rsidRPr="005F098B">
              <w:rPr>
                <w:sz w:val="24"/>
                <w:szCs w:val="24"/>
              </w:rPr>
              <w:t xml:space="preserve"> </w:t>
            </w:r>
            <w:r w:rsidR="005F098B" w:rsidRPr="005F098B">
              <w:rPr>
                <w:sz w:val="24"/>
                <w:szCs w:val="24"/>
              </w:rPr>
              <w:t>The home currently has no on-site maintenance personnel (we understand that recruitment is sought). General maintenance is handled at group level – issues are reported to Bupa, who take the appropriate action – this could be outsourcing, or acquiring assistance from other homes. The manager says the process is generally effective, however notes that actions are ‘not always completed according to schedule’.</w:t>
            </w:r>
          </w:p>
          <w:p w14:paraId="3FB4A505" w14:textId="67227850" w:rsidR="00497A01" w:rsidRDefault="00497A01" w:rsidP="00DE4B82">
            <w:pPr>
              <w:pStyle w:val="HWStoryBullets"/>
              <w:ind w:left="567" w:hanging="567"/>
              <w:rPr>
                <w:sz w:val="24"/>
                <w:szCs w:val="24"/>
              </w:rPr>
            </w:pPr>
            <w:r>
              <w:rPr>
                <w:b/>
                <w:bCs/>
                <w:sz w:val="24"/>
                <w:szCs w:val="24"/>
              </w:rPr>
              <w:t>Specific recommendation</w:t>
            </w:r>
            <w:r w:rsidR="00176FFB">
              <w:rPr>
                <w:b/>
                <w:bCs/>
                <w:sz w:val="24"/>
                <w:szCs w:val="24"/>
              </w:rPr>
              <w:t xml:space="preserve"> (3.1)</w:t>
            </w:r>
            <w:r>
              <w:rPr>
                <w:b/>
                <w:bCs/>
                <w:sz w:val="24"/>
                <w:szCs w:val="24"/>
              </w:rPr>
              <w:t>:</w:t>
            </w:r>
            <w:r>
              <w:rPr>
                <w:sz w:val="24"/>
                <w:szCs w:val="24"/>
              </w:rPr>
              <w:t xml:space="preserve"> We hope that the </w:t>
            </w:r>
            <w:r w:rsidR="00E07B1A">
              <w:rPr>
                <w:sz w:val="24"/>
                <w:szCs w:val="24"/>
              </w:rPr>
              <w:t>home does secure in-house maintenance personnel</w:t>
            </w:r>
            <w:r w:rsidR="00017FCD">
              <w:rPr>
                <w:sz w:val="24"/>
                <w:szCs w:val="24"/>
              </w:rPr>
              <w:t>, as a reliance on outsourcing, be-it from the group or wider part</w:t>
            </w:r>
            <w:r w:rsidR="00DD582F">
              <w:rPr>
                <w:sz w:val="24"/>
                <w:szCs w:val="24"/>
              </w:rPr>
              <w:t>ners</w:t>
            </w:r>
            <w:r w:rsidR="00017FCD">
              <w:rPr>
                <w:sz w:val="24"/>
                <w:szCs w:val="24"/>
              </w:rPr>
              <w:t xml:space="preserve"> – will inevitably mean some delays.</w:t>
            </w:r>
          </w:p>
          <w:p w14:paraId="01C90AC8" w14:textId="77777777" w:rsidR="005E1151" w:rsidRDefault="005E1151" w:rsidP="005E1151">
            <w:pPr>
              <w:pStyle w:val="HWStoryBullets"/>
              <w:numPr>
                <w:ilvl w:val="0"/>
                <w:numId w:val="0"/>
              </w:numPr>
              <w:ind w:left="2194" w:hanging="360"/>
              <w:rPr>
                <w:sz w:val="24"/>
                <w:szCs w:val="24"/>
              </w:rPr>
            </w:pPr>
          </w:p>
          <w:p w14:paraId="1B6CFAA3" w14:textId="10523CC6" w:rsidR="005E1151" w:rsidRPr="0017236F" w:rsidRDefault="0083578F" w:rsidP="005E1151">
            <w:pPr>
              <w:pStyle w:val="HWStoryText"/>
              <w:rPr>
                <w:b/>
                <w:bCs/>
                <w:sz w:val="24"/>
                <w:szCs w:val="24"/>
              </w:rPr>
            </w:pPr>
            <w:r>
              <w:rPr>
                <w:b/>
                <w:bCs/>
                <w:sz w:val="24"/>
                <w:szCs w:val="24"/>
              </w:rPr>
              <w:t>Heating</w:t>
            </w:r>
          </w:p>
          <w:p w14:paraId="3ED811DC" w14:textId="1072E915" w:rsidR="005E1151" w:rsidRDefault="005E1151" w:rsidP="005E1151">
            <w:pPr>
              <w:pStyle w:val="HWStoryBullets"/>
              <w:ind w:left="567" w:hanging="567"/>
              <w:rPr>
                <w:sz w:val="24"/>
                <w:szCs w:val="24"/>
              </w:rPr>
            </w:pPr>
            <w:r>
              <w:rPr>
                <w:b/>
                <w:bCs/>
                <w:sz w:val="24"/>
                <w:szCs w:val="24"/>
              </w:rPr>
              <w:t>Initial Finding, June 2022:</w:t>
            </w:r>
            <w:r>
              <w:rPr>
                <w:sz w:val="24"/>
                <w:szCs w:val="24"/>
              </w:rPr>
              <w:t xml:space="preserve"> </w:t>
            </w:r>
            <w:r w:rsidR="001242E2" w:rsidRPr="001242E2">
              <w:rPr>
                <w:sz w:val="24"/>
                <w:szCs w:val="24"/>
              </w:rPr>
              <w:t xml:space="preserve">Some of the residents we spoke with commented on feeling cold. Given that we visited in summer, this </w:t>
            </w:r>
            <w:r w:rsidR="00B4159A">
              <w:rPr>
                <w:sz w:val="24"/>
                <w:szCs w:val="24"/>
              </w:rPr>
              <w:t>wa</w:t>
            </w:r>
            <w:r w:rsidR="001242E2" w:rsidRPr="001242E2">
              <w:rPr>
                <w:sz w:val="24"/>
                <w:szCs w:val="24"/>
              </w:rPr>
              <w:t>s somewhat of a concern.</w:t>
            </w:r>
          </w:p>
          <w:p w14:paraId="18BCBB5F" w14:textId="06D2B344" w:rsidR="005E1151" w:rsidRDefault="005E1151" w:rsidP="0083578F">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No issues were reported during our visit of September 2024.</w:t>
            </w:r>
          </w:p>
          <w:p w14:paraId="17135F32" w14:textId="77777777" w:rsidR="00DF7450" w:rsidRDefault="00DF7450" w:rsidP="00DF7450">
            <w:pPr>
              <w:pStyle w:val="HWStoryBullets"/>
              <w:numPr>
                <w:ilvl w:val="0"/>
                <w:numId w:val="0"/>
              </w:numPr>
              <w:rPr>
                <w:sz w:val="24"/>
                <w:szCs w:val="24"/>
              </w:rPr>
            </w:pPr>
          </w:p>
          <w:p w14:paraId="64BF4D4E" w14:textId="778A7E12" w:rsidR="0083578F" w:rsidRPr="00DF7450" w:rsidRDefault="00DF7450" w:rsidP="00DF7450">
            <w:pPr>
              <w:pStyle w:val="HWStoryBullets"/>
              <w:numPr>
                <w:ilvl w:val="0"/>
                <w:numId w:val="0"/>
              </w:numPr>
              <w:rPr>
                <w:b/>
                <w:bCs/>
                <w:sz w:val="24"/>
                <w:szCs w:val="24"/>
              </w:rPr>
            </w:pPr>
            <w:r w:rsidRPr="00DF7450">
              <w:rPr>
                <w:b/>
                <w:bCs/>
                <w:sz w:val="24"/>
                <w:szCs w:val="24"/>
              </w:rPr>
              <w:t>Garden</w:t>
            </w:r>
          </w:p>
          <w:p w14:paraId="69BFA0D8" w14:textId="77777777" w:rsidR="00DF7450" w:rsidRDefault="00DF7450" w:rsidP="00DF7450">
            <w:pPr>
              <w:pStyle w:val="HWStoryBullets"/>
              <w:numPr>
                <w:ilvl w:val="0"/>
                <w:numId w:val="0"/>
              </w:numPr>
              <w:rPr>
                <w:sz w:val="24"/>
                <w:szCs w:val="24"/>
              </w:rPr>
            </w:pPr>
          </w:p>
          <w:p w14:paraId="3EBB9C9E" w14:textId="79A65CA9" w:rsidR="0083578F" w:rsidRDefault="0083578F" w:rsidP="0083578F">
            <w:pPr>
              <w:pStyle w:val="HWStoryBullets"/>
              <w:ind w:left="567" w:hanging="567"/>
              <w:rPr>
                <w:sz w:val="24"/>
                <w:szCs w:val="24"/>
              </w:rPr>
            </w:pPr>
            <w:r>
              <w:rPr>
                <w:b/>
                <w:bCs/>
                <w:sz w:val="24"/>
                <w:szCs w:val="24"/>
              </w:rPr>
              <w:t>Initial Finding, June 2022:</w:t>
            </w:r>
            <w:r w:rsidRPr="00894946">
              <w:rPr>
                <w:b/>
                <w:bCs/>
                <w:sz w:val="24"/>
                <w:szCs w:val="24"/>
              </w:rPr>
              <w:t>:</w:t>
            </w:r>
            <w:r>
              <w:rPr>
                <w:sz w:val="24"/>
                <w:szCs w:val="24"/>
              </w:rPr>
              <w:t xml:space="preserve"> </w:t>
            </w:r>
            <w:r w:rsidR="00E81994">
              <w:rPr>
                <w:sz w:val="24"/>
                <w:szCs w:val="24"/>
              </w:rPr>
              <w:t>The garden, which is sizeable and a great asset – was clearly undervalued, and lacking in potential.</w:t>
            </w:r>
          </w:p>
          <w:p w14:paraId="3E7428F9" w14:textId="0C5E5D2E" w:rsidR="0083578F" w:rsidRDefault="0083578F" w:rsidP="0083578F">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346FA6">
              <w:rPr>
                <w:sz w:val="24"/>
                <w:szCs w:val="24"/>
              </w:rPr>
              <w:t>The home has spent around £15,000</w:t>
            </w:r>
            <w:r w:rsidR="00F31934">
              <w:rPr>
                <w:sz w:val="24"/>
                <w:szCs w:val="24"/>
              </w:rPr>
              <w:t xml:space="preserve"> – largely on the garden’s west side, to install a new patio and fencing. </w:t>
            </w:r>
            <w:r w:rsidR="002F4688">
              <w:rPr>
                <w:sz w:val="24"/>
                <w:szCs w:val="24"/>
              </w:rPr>
              <w:t>This space is now very appealing, and we understand is widely u</w:t>
            </w:r>
            <w:r w:rsidR="00BA695A">
              <w:rPr>
                <w:sz w:val="24"/>
                <w:szCs w:val="24"/>
              </w:rPr>
              <w:t>tilised</w:t>
            </w:r>
            <w:r w:rsidR="002F4688">
              <w:rPr>
                <w:sz w:val="24"/>
                <w:szCs w:val="24"/>
              </w:rPr>
              <w:t xml:space="preserve"> in good weather.</w:t>
            </w:r>
          </w:p>
          <w:p w14:paraId="74D41B07" w14:textId="3E74D166" w:rsidR="00712974" w:rsidRDefault="0083578F" w:rsidP="0083578F">
            <w:pPr>
              <w:pStyle w:val="HWStoryBullets"/>
              <w:ind w:left="567" w:hanging="567"/>
              <w:rPr>
                <w:sz w:val="24"/>
                <w:szCs w:val="24"/>
              </w:rPr>
            </w:pPr>
            <w:r w:rsidRPr="005F098B">
              <w:rPr>
                <w:b/>
                <w:bCs/>
                <w:sz w:val="24"/>
                <w:szCs w:val="24"/>
              </w:rPr>
              <w:t>Work to do:</w:t>
            </w:r>
            <w:r w:rsidR="00F31934" w:rsidRPr="00F31934">
              <w:rPr>
                <w:sz w:val="24"/>
                <w:szCs w:val="24"/>
              </w:rPr>
              <w:t xml:space="preserve"> </w:t>
            </w:r>
            <w:r w:rsidR="00E51089">
              <w:rPr>
                <w:sz w:val="24"/>
                <w:szCs w:val="24"/>
              </w:rPr>
              <w:t>T</w:t>
            </w:r>
            <w:r w:rsidR="00F31934" w:rsidRPr="00F31934">
              <w:rPr>
                <w:sz w:val="24"/>
                <w:szCs w:val="24"/>
              </w:rPr>
              <w:t xml:space="preserve">he </w:t>
            </w:r>
            <w:r w:rsidR="00E51089">
              <w:rPr>
                <w:sz w:val="24"/>
                <w:szCs w:val="24"/>
              </w:rPr>
              <w:t xml:space="preserve">garden’s </w:t>
            </w:r>
            <w:r w:rsidR="00F31934" w:rsidRPr="00F31934">
              <w:rPr>
                <w:sz w:val="24"/>
                <w:szCs w:val="24"/>
              </w:rPr>
              <w:t>east side has been visibly neglected. Grass has been cut and hedges trimmed, however the plants need attention – shrubs (such as roses) are overgrown, potted plants have dried-out. The area near the smoking shelter is somewhat of a ‘dumping ground’. We also notice that a section of fence is unstable</w:t>
            </w:r>
            <w:r w:rsidR="00045F8B">
              <w:rPr>
                <w:sz w:val="24"/>
                <w:szCs w:val="24"/>
              </w:rPr>
              <w:t>, and some bird tables have fallen to the ground</w:t>
            </w:r>
            <w:r w:rsidR="00452D87">
              <w:rPr>
                <w:sz w:val="24"/>
                <w:szCs w:val="24"/>
              </w:rPr>
              <w:t>.</w:t>
            </w:r>
            <w:r w:rsidR="00000DF0">
              <w:rPr>
                <w:sz w:val="24"/>
                <w:szCs w:val="24"/>
              </w:rPr>
              <w:t xml:space="preserve"> </w:t>
            </w:r>
          </w:p>
          <w:p w14:paraId="0954AE8E" w14:textId="3CE525D9" w:rsidR="0083578F" w:rsidRDefault="00712974" w:rsidP="0083578F">
            <w:pPr>
              <w:pStyle w:val="HWStoryBullets"/>
              <w:ind w:left="567" w:hanging="567"/>
              <w:rPr>
                <w:sz w:val="24"/>
                <w:szCs w:val="24"/>
              </w:rPr>
            </w:pPr>
            <w:r>
              <w:rPr>
                <w:b/>
                <w:bCs/>
                <w:sz w:val="24"/>
                <w:szCs w:val="24"/>
              </w:rPr>
              <w:lastRenderedPageBreak/>
              <w:t>Specific recommendation (3.2):</w:t>
            </w:r>
            <w:r>
              <w:rPr>
                <w:sz w:val="24"/>
                <w:szCs w:val="24"/>
              </w:rPr>
              <w:t xml:space="preserve"> </w:t>
            </w:r>
            <w:r w:rsidR="00000DF0">
              <w:rPr>
                <w:sz w:val="24"/>
                <w:szCs w:val="24"/>
              </w:rPr>
              <w:t>The manager says that gardening</w:t>
            </w:r>
            <w:r w:rsidR="007C6558">
              <w:rPr>
                <w:sz w:val="24"/>
                <w:szCs w:val="24"/>
              </w:rPr>
              <w:t xml:space="preserve"> is</w:t>
            </w:r>
            <w:r w:rsidR="00000DF0">
              <w:rPr>
                <w:sz w:val="24"/>
                <w:szCs w:val="24"/>
              </w:rPr>
              <w:t xml:space="preserve"> </w:t>
            </w:r>
            <w:r w:rsidR="00497A01">
              <w:rPr>
                <w:sz w:val="24"/>
                <w:szCs w:val="24"/>
              </w:rPr>
              <w:t>contracted – with gardeners attending fortnightly. Given the condition of the east side, this arrangement may not b</w:t>
            </w:r>
            <w:r w:rsidR="007C6558">
              <w:rPr>
                <w:sz w:val="24"/>
                <w:szCs w:val="24"/>
              </w:rPr>
              <w:t xml:space="preserve">e </w:t>
            </w:r>
            <w:r w:rsidR="00585521">
              <w:rPr>
                <w:sz w:val="24"/>
                <w:szCs w:val="24"/>
              </w:rPr>
              <w:t xml:space="preserve">wholly </w:t>
            </w:r>
            <w:r w:rsidR="007C6558">
              <w:rPr>
                <w:sz w:val="24"/>
                <w:szCs w:val="24"/>
              </w:rPr>
              <w:t xml:space="preserve">adequate. </w:t>
            </w:r>
            <w:r w:rsidR="00033DAD">
              <w:rPr>
                <w:sz w:val="24"/>
                <w:szCs w:val="24"/>
              </w:rPr>
              <w:t>Gardeners may need to attend more frequently, or spend more time during visits.</w:t>
            </w:r>
            <w:r w:rsidR="00941530">
              <w:rPr>
                <w:sz w:val="24"/>
                <w:szCs w:val="24"/>
              </w:rPr>
              <w:t xml:space="preserve"> The home could also consider involving the residents and their families, and volunteers.</w:t>
            </w:r>
          </w:p>
          <w:p w14:paraId="38D2818A" w14:textId="2FCC312C" w:rsidR="0078162B" w:rsidRPr="0078162B" w:rsidRDefault="0078162B" w:rsidP="0078162B">
            <w:pPr>
              <w:pStyle w:val="HWStoryBullets"/>
              <w:numPr>
                <w:ilvl w:val="0"/>
                <w:numId w:val="0"/>
              </w:numPr>
              <w:rPr>
                <w:sz w:val="24"/>
                <w:szCs w:val="24"/>
              </w:rPr>
            </w:pPr>
          </w:p>
        </w:tc>
      </w:tr>
    </w:tbl>
    <w:p w14:paraId="381679D7" w14:textId="77777777" w:rsidR="0043022B" w:rsidRPr="00FE35A3" w:rsidRDefault="0043022B" w:rsidP="0043022B">
      <w:pPr>
        <w:pStyle w:val="HWNormalText"/>
        <w:spacing w:after="0" w:line="240" w:lineRule="auto"/>
      </w:pPr>
    </w:p>
    <w:p w14:paraId="0F6A0D9F" w14:textId="77777777" w:rsidR="0043022B" w:rsidRPr="00E45E90" w:rsidRDefault="0043022B" w:rsidP="0043022B">
      <w:pPr>
        <w:pStyle w:val="HWBlank"/>
      </w:pPr>
    </w:p>
    <w:tbl>
      <w:tblPr>
        <w:tblStyle w:val="HWStoryPink"/>
        <w:tblW w:w="10490" w:type="dxa"/>
        <w:tblLook w:val="04A0" w:firstRow="1" w:lastRow="0" w:firstColumn="1" w:lastColumn="0" w:noHBand="0" w:noVBand="1"/>
      </w:tblPr>
      <w:tblGrid>
        <w:gridCol w:w="10490"/>
      </w:tblGrid>
      <w:tr w:rsidR="0043022B" w14:paraId="7BAF9C6D" w14:textId="77777777" w:rsidTr="0043022B">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72993C6A" w14:textId="1BC84C75" w:rsidR="0043022B" w:rsidRDefault="007F2113" w:rsidP="00DE4B82">
            <w:pPr>
              <w:pStyle w:val="HWStoryTitle"/>
            </w:pPr>
            <w:r>
              <w:t>Personal and Medical Care</w:t>
            </w:r>
          </w:p>
        </w:tc>
      </w:tr>
      <w:tr w:rsidR="0043022B" w14:paraId="060CF271" w14:textId="77777777" w:rsidTr="0043022B">
        <w:tc>
          <w:tcPr>
            <w:tcW w:w="10490" w:type="dxa"/>
            <w:shd w:val="clear" w:color="auto" w:fill="CCDCE1"/>
          </w:tcPr>
          <w:p w14:paraId="1B10ED6C" w14:textId="29133278" w:rsidR="0043022B" w:rsidRPr="001050A7" w:rsidRDefault="001050A7" w:rsidP="00DE4B82">
            <w:pPr>
              <w:pStyle w:val="HWStoryText"/>
              <w:rPr>
                <w:b/>
                <w:bCs/>
                <w:sz w:val="24"/>
                <w:szCs w:val="24"/>
              </w:rPr>
            </w:pPr>
            <w:r w:rsidRPr="001050A7">
              <w:rPr>
                <w:b/>
                <w:bCs/>
                <w:sz w:val="24"/>
                <w:szCs w:val="24"/>
              </w:rPr>
              <w:t>Personal Care</w:t>
            </w:r>
          </w:p>
          <w:p w14:paraId="4012A069" w14:textId="04C54C27" w:rsidR="003F333B" w:rsidRDefault="003F333B" w:rsidP="003F333B">
            <w:pPr>
              <w:pStyle w:val="HWStoryBullets"/>
              <w:ind w:left="567" w:hanging="567"/>
              <w:rPr>
                <w:sz w:val="24"/>
                <w:szCs w:val="24"/>
              </w:rPr>
            </w:pPr>
            <w:r>
              <w:rPr>
                <w:b/>
                <w:bCs/>
                <w:sz w:val="24"/>
                <w:szCs w:val="24"/>
              </w:rPr>
              <w:t>Initial Finding, June 2022:</w:t>
            </w:r>
            <w:r>
              <w:rPr>
                <w:sz w:val="24"/>
                <w:szCs w:val="24"/>
              </w:rPr>
              <w:t xml:space="preserve"> </w:t>
            </w:r>
            <w:r w:rsidR="00312D10" w:rsidRPr="00312D10">
              <w:rPr>
                <w:sz w:val="24"/>
                <w:szCs w:val="24"/>
              </w:rPr>
              <w:t xml:space="preserve">Residents who are short of funds </w:t>
            </w:r>
            <w:r w:rsidR="001A3FF7">
              <w:rPr>
                <w:sz w:val="24"/>
                <w:szCs w:val="24"/>
              </w:rPr>
              <w:t>needed</w:t>
            </w:r>
            <w:r w:rsidR="00312D10" w:rsidRPr="00312D10">
              <w:rPr>
                <w:sz w:val="24"/>
                <w:szCs w:val="24"/>
              </w:rPr>
              <w:t xml:space="preserve"> assistance in obtaining clothes and toiletries, and in getting their hair and nails cut.</w:t>
            </w:r>
          </w:p>
          <w:p w14:paraId="25A0B430" w14:textId="6A34920B" w:rsidR="003F333B" w:rsidRDefault="003F333B" w:rsidP="003F333B">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0B375E" w:rsidRPr="000B375E">
              <w:rPr>
                <w:sz w:val="24"/>
                <w:szCs w:val="24"/>
              </w:rPr>
              <w:t>The manager is not aware of any issues with personal grooming. Toiletry supplies ‘may be covered’ by a central budget, there is hair dressing provision and the Activities Coordinator does nail trimming. Chiropody is a separate, paid-for service.</w:t>
            </w:r>
          </w:p>
          <w:p w14:paraId="0409D54A" w14:textId="01A45052" w:rsidR="00EB2F0E" w:rsidRDefault="00EB2F0E" w:rsidP="003F333B">
            <w:pPr>
              <w:pStyle w:val="HWStoryBullets"/>
              <w:ind w:left="567" w:hanging="567"/>
              <w:rPr>
                <w:sz w:val="24"/>
                <w:szCs w:val="24"/>
              </w:rPr>
            </w:pPr>
            <w:r w:rsidRPr="005F098B">
              <w:rPr>
                <w:b/>
                <w:bCs/>
                <w:sz w:val="24"/>
                <w:szCs w:val="24"/>
              </w:rPr>
              <w:t>Work to do:</w:t>
            </w:r>
            <w:r>
              <w:rPr>
                <w:b/>
                <w:bCs/>
                <w:sz w:val="24"/>
                <w:szCs w:val="24"/>
              </w:rPr>
              <w:t xml:space="preserve"> </w:t>
            </w:r>
            <w:r w:rsidR="00A85655">
              <w:rPr>
                <w:sz w:val="24"/>
                <w:szCs w:val="24"/>
              </w:rPr>
              <w:t xml:space="preserve">Clothing remains an issue – one of the residents we </w:t>
            </w:r>
            <w:r w:rsidR="00F96A81">
              <w:rPr>
                <w:sz w:val="24"/>
                <w:szCs w:val="24"/>
              </w:rPr>
              <w:t xml:space="preserve">recently </w:t>
            </w:r>
            <w:r w:rsidR="00A85655">
              <w:rPr>
                <w:sz w:val="24"/>
                <w:szCs w:val="24"/>
              </w:rPr>
              <w:t xml:space="preserve">spoke with </w:t>
            </w:r>
            <w:r w:rsidR="000A0E0A">
              <w:rPr>
                <w:sz w:val="24"/>
                <w:szCs w:val="24"/>
              </w:rPr>
              <w:t>required some new clothes, however did</w:t>
            </w:r>
            <w:r w:rsidR="00546C95">
              <w:rPr>
                <w:sz w:val="24"/>
                <w:szCs w:val="24"/>
              </w:rPr>
              <w:t xml:space="preserve"> not</w:t>
            </w:r>
            <w:r w:rsidR="000A0E0A">
              <w:rPr>
                <w:sz w:val="24"/>
                <w:szCs w:val="24"/>
              </w:rPr>
              <w:t xml:space="preserve"> know how to proceed</w:t>
            </w:r>
            <w:r w:rsidR="00544391">
              <w:rPr>
                <w:sz w:val="24"/>
                <w:szCs w:val="24"/>
              </w:rPr>
              <w:t>, or who to approach for assistance.</w:t>
            </w:r>
          </w:p>
          <w:p w14:paraId="0B6F07B6" w14:textId="77777777" w:rsidR="00B15DBD" w:rsidRDefault="00B15DBD" w:rsidP="00B15DBD">
            <w:pPr>
              <w:pStyle w:val="HWStoryBullets"/>
              <w:numPr>
                <w:ilvl w:val="0"/>
                <w:numId w:val="0"/>
              </w:numPr>
              <w:rPr>
                <w:sz w:val="24"/>
                <w:szCs w:val="24"/>
              </w:rPr>
            </w:pPr>
          </w:p>
          <w:p w14:paraId="504CBAE6" w14:textId="7CD6AAD1" w:rsidR="00B15DBD" w:rsidRPr="001050A7" w:rsidRDefault="00B15DBD" w:rsidP="00B15DBD">
            <w:pPr>
              <w:pStyle w:val="HWStoryText"/>
              <w:rPr>
                <w:b/>
                <w:bCs/>
                <w:sz w:val="24"/>
                <w:szCs w:val="24"/>
              </w:rPr>
            </w:pPr>
            <w:r>
              <w:rPr>
                <w:b/>
                <w:bCs/>
                <w:sz w:val="24"/>
                <w:szCs w:val="24"/>
              </w:rPr>
              <w:t>Hydration</w:t>
            </w:r>
          </w:p>
          <w:p w14:paraId="2AAAEA70" w14:textId="7D29CF45" w:rsidR="00B15DBD" w:rsidRDefault="00B15DBD" w:rsidP="00B15DBD">
            <w:pPr>
              <w:pStyle w:val="HWStoryBullets"/>
              <w:ind w:left="567" w:hanging="567"/>
              <w:rPr>
                <w:sz w:val="24"/>
                <w:szCs w:val="24"/>
              </w:rPr>
            </w:pPr>
            <w:r>
              <w:rPr>
                <w:b/>
                <w:bCs/>
                <w:sz w:val="24"/>
                <w:szCs w:val="24"/>
              </w:rPr>
              <w:t>Initial Finding, June 2022:</w:t>
            </w:r>
            <w:r>
              <w:rPr>
                <w:sz w:val="24"/>
                <w:szCs w:val="24"/>
              </w:rPr>
              <w:t xml:space="preserve"> </w:t>
            </w:r>
            <w:r w:rsidR="00217DC5" w:rsidRPr="00217DC5">
              <w:rPr>
                <w:sz w:val="24"/>
                <w:szCs w:val="24"/>
              </w:rPr>
              <w:t>While talking with one resident in their room, we note</w:t>
            </w:r>
            <w:r w:rsidR="00217DC5">
              <w:rPr>
                <w:sz w:val="24"/>
                <w:szCs w:val="24"/>
              </w:rPr>
              <w:t>d</w:t>
            </w:r>
            <w:r w:rsidR="00217DC5" w:rsidRPr="00217DC5">
              <w:rPr>
                <w:sz w:val="24"/>
                <w:szCs w:val="24"/>
              </w:rPr>
              <w:t xml:space="preserve"> that no water was in the cup and no jug was available.</w:t>
            </w:r>
          </w:p>
          <w:p w14:paraId="79F09F34" w14:textId="4FCD573B" w:rsidR="00B15DBD" w:rsidRDefault="00B15DBD" w:rsidP="00B15DBD">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A07A3D" w:rsidRPr="00A07A3D">
              <w:rPr>
                <w:sz w:val="24"/>
                <w:szCs w:val="24"/>
              </w:rPr>
              <w:t>Given that no new incidents are reported, and that safeguards are in place, we are satisfied that this is not an ongoing issue.</w:t>
            </w:r>
          </w:p>
          <w:p w14:paraId="64F31DA3" w14:textId="77777777" w:rsidR="00DB3C03" w:rsidRDefault="00DB3C03" w:rsidP="00DB3C03">
            <w:pPr>
              <w:pStyle w:val="HWStoryBullets"/>
              <w:numPr>
                <w:ilvl w:val="0"/>
                <w:numId w:val="0"/>
              </w:numPr>
              <w:rPr>
                <w:sz w:val="24"/>
                <w:szCs w:val="24"/>
              </w:rPr>
            </w:pPr>
          </w:p>
          <w:p w14:paraId="7837A8DF" w14:textId="0B29F653" w:rsidR="00DB3C03" w:rsidRPr="001050A7" w:rsidRDefault="00DB3C03" w:rsidP="00DB3C03">
            <w:pPr>
              <w:pStyle w:val="HWStoryText"/>
              <w:rPr>
                <w:b/>
                <w:bCs/>
                <w:sz w:val="24"/>
                <w:szCs w:val="24"/>
              </w:rPr>
            </w:pPr>
            <w:r>
              <w:rPr>
                <w:b/>
                <w:bCs/>
                <w:sz w:val="24"/>
                <w:szCs w:val="24"/>
              </w:rPr>
              <w:t>Moving &amp; Handling</w:t>
            </w:r>
          </w:p>
          <w:p w14:paraId="0A5662CF" w14:textId="49AE23C7" w:rsidR="00DB3C03" w:rsidRDefault="00DB3C03" w:rsidP="00DB3C03">
            <w:pPr>
              <w:pStyle w:val="HWStoryBullets"/>
              <w:ind w:left="567" w:hanging="567"/>
              <w:rPr>
                <w:sz w:val="24"/>
                <w:szCs w:val="24"/>
              </w:rPr>
            </w:pPr>
            <w:r>
              <w:rPr>
                <w:b/>
                <w:bCs/>
                <w:sz w:val="24"/>
                <w:szCs w:val="24"/>
              </w:rPr>
              <w:t>Initial Finding, June 2022:</w:t>
            </w:r>
            <w:r>
              <w:rPr>
                <w:sz w:val="24"/>
                <w:szCs w:val="24"/>
              </w:rPr>
              <w:t xml:space="preserve"> </w:t>
            </w:r>
            <w:r w:rsidR="00244BD7" w:rsidRPr="00244BD7">
              <w:rPr>
                <w:sz w:val="24"/>
                <w:szCs w:val="24"/>
              </w:rPr>
              <w:t>We observed a resident being moved from a chair to the bed – it was a ‘bit muddled’ and no hoist was used.</w:t>
            </w:r>
          </w:p>
          <w:p w14:paraId="649661ED" w14:textId="2F38F7E5" w:rsidR="00DB3C03" w:rsidRDefault="00DB3C03" w:rsidP="00944356">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812BCC" w:rsidRPr="00812BCC">
              <w:rPr>
                <w:sz w:val="24"/>
                <w:szCs w:val="24"/>
              </w:rPr>
              <w:t>Given that no new incidents are reported, and that training is in place, we are satisfied that this is not an ongoing issue.</w:t>
            </w:r>
          </w:p>
          <w:p w14:paraId="69FFB459" w14:textId="77777777" w:rsidR="00494998" w:rsidRDefault="00494998" w:rsidP="00494998">
            <w:pPr>
              <w:pStyle w:val="HWStoryBullets"/>
              <w:numPr>
                <w:ilvl w:val="0"/>
                <w:numId w:val="0"/>
              </w:numPr>
              <w:ind w:left="2194" w:hanging="360"/>
              <w:rPr>
                <w:sz w:val="24"/>
                <w:szCs w:val="24"/>
              </w:rPr>
            </w:pPr>
          </w:p>
          <w:p w14:paraId="3E69A234" w14:textId="0F6E7E06" w:rsidR="00494998" w:rsidRPr="001050A7" w:rsidRDefault="00494998" w:rsidP="00494998">
            <w:pPr>
              <w:pStyle w:val="HWStoryText"/>
              <w:rPr>
                <w:b/>
                <w:bCs/>
                <w:sz w:val="24"/>
                <w:szCs w:val="24"/>
              </w:rPr>
            </w:pPr>
            <w:r>
              <w:rPr>
                <w:b/>
                <w:bCs/>
                <w:sz w:val="24"/>
                <w:szCs w:val="24"/>
              </w:rPr>
              <w:t>Support and Response</w:t>
            </w:r>
          </w:p>
          <w:p w14:paraId="75807416" w14:textId="4D9290AB" w:rsidR="00494998" w:rsidRDefault="00494998" w:rsidP="00494998">
            <w:pPr>
              <w:pStyle w:val="HWStoryBullets"/>
              <w:ind w:left="567" w:hanging="567"/>
              <w:rPr>
                <w:sz w:val="24"/>
                <w:szCs w:val="24"/>
              </w:rPr>
            </w:pPr>
            <w:r>
              <w:rPr>
                <w:b/>
                <w:bCs/>
                <w:sz w:val="24"/>
                <w:szCs w:val="24"/>
              </w:rPr>
              <w:lastRenderedPageBreak/>
              <w:t>Initial Finding, June 2022:</w:t>
            </w:r>
            <w:r>
              <w:rPr>
                <w:sz w:val="24"/>
                <w:szCs w:val="24"/>
              </w:rPr>
              <w:t xml:space="preserve"> </w:t>
            </w:r>
            <w:r w:rsidR="00F218A0" w:rsidRPr="00F218A0">
              <w:rPr>
                <w:sz w:val="24"/>
                <w:szCs w:val="24"/>
              </w:rPr>
              <w:t>Levels of support var</w:t>
            </w:r>
            <w:r w:rsidR="00F218A0">
              <w:rPr>
                <w:sz w:val="24"/>
                <w:szCs w:val="24"/>
              </w:rPr>
              <w:t>ied</w:t>
            </w:r>
            <w:r w:rsidR="00F218A0" w:rsidRPr="00F218A0">
              <w:rPr>
                <w:sz w:val="24"/>
                <w:szCs w:val="24"/>
              </w:rPr>
              <w:t xml:space="preserve"> – in some cases we </w:t>
            </w:r>
            <w:r w:rsidR="00F218A0">
              <w:rPr>
                <w:sz w:val="24"/>
                <w:szCs w:val="24"/>
              </w:rPr>
              <w:t>we</w:t>
            </w:r>
            <w:r w:rsidR="00F218A0" w:rsidRPr="00F218A0">
              <w:rPr>
                <w:sz w:val="24"/>
                <w:szCs w:val="24"/>
              </w:rPr>
              <w:t xml:space="preserve">re told that call bells </w:t>
            </w:r>
            <w:r w:rsidR="00F218A0">
              <w:rPr>
                <w:sz w:val="24"/>
                <w:szCs w:val="24"/>
              </w:rPr>
              <w:t>we</w:t>
            </w:r>
            <w:r w:rsidR="00F218A0" w:rsidRPr="00F218A0">
              <w:rPr>
                <w:sz w:val="24"/>
                <w:szCs w:val="24"/>
              </w:rPr>
              <w:t xml:space="preserve">re responded to quickly, while in others, delays of ‘30 minutes’ </w:t>
            </w:r>
            <w:r w:rsidR="00F218A0">
              <w:rPr>
                <w:sz w:val="24"/>
                <w:szCs w:val="24"/>
              </w:rPr>
              <w:t>we</w:t>
            </w:r>
            <w:r w:rsidR="00F218A0" w:rsidRPr="00F218A0">
              <w:rPr>
                <w:sz w:val="24"/>
                <w:szCs w:val="24"/>
              </w:rPr>
              <w:t xml:space="preserve">re reported. </w:t>
            </w:r>
          </w:p>
          <w:p w14:paraId="5BF26FF8" w14:textId="77EDE824" w:rsidR="00494998" w:rsidRDefault="00494998" w:rsidP="00494998">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614CF0" w:rsidRPr="00614CF0">
              <w:rPr>
                <w:sz w:val="24"/>
                <w:szCs w:val="24"/>
              </w:rPr>
              <w:t>There is a weekly call</w:t>
            </w:r>
            <w:r w:rsidR="00A1562E">
              <w:rPr>
                <w:sz w:val="24"/>
                <w:szCs w:val="24"/>
              </w:rPr>
              <w:t xml:space="preserve"> </w:t>
            </w:r>
            <w:r w:rsidR="00614CF0" w:rsidRPr="00614CF0">
              <w:rPr>
                <w:sz w:val="24"/>
                <w:szCs w:val="24"/>
              </w:rPr>
              <w:t xml:space="preserve">bell audit, we </w:t>
            </w:r>
            <w:r w:rsidR="00614CF0">
              <w:rPr>
                <w:sz w:val="24"/>
                <w:szCs w:val="24"/>
              </w:rPr>
              <w:t>we</w:t>
            </w:r>
            <w:r w:rsidR="00614CF0" w:rsidRPr="00614CF0">
              <w:rPr>
                <w:sz w:val="24"/>
                <w:szCs w:val="24"/>
              </w:rPr>
              <w:t>re told</w:t>
            </w:r>
            <w:r w:rsidR="00614CF0">
              <w:rPr>
                <w:sz w:val="24"/>
                <w:szCs w:val="24"/>
              </w:rPr>
              <w:t xml:space="preserve"> at our 2023 revisit</w:t>
            </w:r>
            <w:r w:rsidR="00614CF0" w:rsidRPr="00614CF0">
              <w:rPr>
                <w:sz w:val="24"/>
                <w:szCs w:val="24"/>
              </w:rPr>
              <w:t xml:space="preserve">, with responses over 7 minutes officially reported. Response times are monitored by head-office, as well as local management. We note that </w:t>
            </w:r>
            <w:proofErr w:type="spellStart"/>
            <w:r w:rsidR="00614CF0" w:rsidRPr="00614CF0">
              <w:rPr>
                <w:sz w:val="24"/>
                <w:szCs w:val="24"/>
              </w:rPr>
              <w:t>eCare</w:t>
            </w:r>
            <w:proofErr w:type="spellEnd"/>
            <w:r w:rsidR="00614CF0" w:rsidRPr="00614CF0">
              <w:rPr>
                <w:sz w:val="24"/>
                <w:szCs w:val="24"/>
              </w:rPr>
              <w:t xml:space="preserve"> contains a good level of detail – on individual response times. It is suggested that sanitary pads are changed on demand.</w:t>
            </w:r>
          </w:p>
          <w:p w14:paraId="2918FB33" w14:textId="3F2B60D9" w:rsidR="00494998" w:rsidRDefault="00494998" w:rsidP="00D710D5">
            <w:pPr>
              <w:pStyle w:val="HWStoryBullets"/>
              <w:ind w:left="567" w:hanging="567"/>
              <w:rPr>
                <w:sz w:val="24"/>
                <w:szCs w:val="24"/>
              </w:rPr>
            </w:pPr>
            <w:r w:rsidRPr="005F098B">
              <w:rPr>
                <w:b/>
                <w:bCs/>
                <w:sz w:val="24"/>
                <w:szCs w:val="24"/>
              </w:rPr>
              <w:t>Work to do:</w:t>
            </w:r>
            <w:r>
              <w:rPr>
                <w:b/>
                <w:bCs/>
                <w:sz w:val="24"/>
                <w:szCs w:val="24"/>
              </w:rPr>
              <w:t xml:space="preserve"> </w:t>
            </w:r>
            <w:r w:rsidR="000B5749" w:rsidRPr="000B5749">
              <w:rPr>
                <w:sz w:val="24"/>
                <w:szCs w:val="24"/>
              </w:rPr>
              <w:t>At the latest visit w</w:t>
            </w:r>
            <w:r w:rsidR="00614CF0" w:rsidRPr="000B5749">
              <w:rPr>
                <w:sz w:val="24"/>
                <w:szCs w:val="24"/>
              </w:rPr>
              <w:t>e vi</w:t>
            </w:r>
            <w:r w:rsidR="000B5749" w:rsidRPr="000B5749">
              <w:rPr>
                <w:sz w:val="24"/>
                <w:szCs w:val="24"/>
              </w:rPr>
              <w:t>ewed</w:t>
            </w:r>
            <w:r w:rsidR="00614CF0" w:rsidRPr="000B5749">
              <w:rPr>
                <w:sz w:val="24"/>
                <w:szCs w:val="24"/>
              </w:rPr>
              <w:t xml:space="preserve"> some of the residents rooms and discovered that in more than one</w:t>
            </w:r>
            <w:r w:rsidR="002A487E">
              <w:rPr>
                <w:sz w:val="24"/>
                <w:szCs w:val="24"/>
              </w:rPr>
              <w:t xml:space="preserve"> (on the ground floor)</w:t>
            </w:r>
            <w:r w:rsidR="00614CF0" w:rsidRPr="000B5749">
              <w:rPr>
                <w:sz w:val="24"/>
                <w:szCs w:val="24"/>
              </w:rPr>
              <w:t>, call bells were out of reach – in c</w:t>
            </w:r>
            <w:r w:rsidR="009D16C7">
              <w:rPr>
                <w:sz w:val="24"/>
                <w:szCs w:val="24"/>
              </w:rPr>
              <w:t xml:space="preserve">ases </w:t>
            </w:r>
            <w:r w:rsidR="00D710D5">
              <w:rPr>
                <w:sz w:val="24"/>
                <w:szCs w:val="24"/>
              </w:rPr>
              <w:t xml:space="preserve">tucked </w:t>
            </w:r>
            <w:r w:rsidR="009D16C7">
              <w:rPr>
                <w:sz w:val="24"/>
                <w:szCs w:val="24"/>
              </w:rPr>
              <w:t xml:space="preserve">behind beds, or disconnected </w:t>
            </w:r>
            <w:r w:rsidR="00ED5D69">
              <w:rPr>
                <w:sz w:val="24"/>
                <w:szCs w:val="24"/>
              </w:rPr>
              <w:t>entirely.</w:t>
            </w:r>
            <w:r w:rsidR="00695587">
              <w:rPr>
                <w:sz w:val="24"/>
                <w:szCs w:val="24"/>
              </w:rPr>
              <w:t xml:space="preserve"> One resident</w:t>
            </w:r>
            <w:r w:rsidR="00526695">
              <w:rPr>
                <w:sz w:val="24"/>
                <w:szCs w:val="24"/>
              </w:rPr>
              <w:t xml:space="preserve"> said she</w:t>
            </w:r>
            <w:r w:rsidR="00695587">
              <w:rPr>
                <w:sz w:val="24"/>
                <w:szCs w:val="24"/>
              </w:rPr>
              <w:t xml:space="preserve"> was told to ‘be quiet and don’t ring the bell’ by a staff member </w:t>
            </w:r>
            <w:r w:rsidR="002A293B">
              <w:rPr>
                <w:sz w:val="24"/>
                <w:szCs w:val="24"/>
              </w:rPr>
              <w:t>[</w:t>
            </w:r>
            <w:r w:rsidR="00695587">
              <w:rPr>
                <w:sz w:val="24"/>
                <w:szCs w:val="24"/>
              </w:rPr>
              <w:t>we reported this to the manager during the visit</w:t>
            </w:r>
            <w:r w:rsidR="002A293B">
              <w:rPr>
                <w:sz w:val="24"/>
                <w:szCs w:val="24"/>
              </w:rPr>
              <w:t>]</w:t>
            </w:r>
            <w:r w:rsidR="00695587">
              <w:rPr>
                <w:sz w:val="24"/>
                <w:szCs w:val="24"/>
              </w:rPr>
              <w:t>.</w:t>
            </w:r>
          </w:p>
          <w:p w14:paraId="55E3F4D7" w14:textId="0BE9B49F" w:rsidR="00E50DF8" w:rsidRDefault="00E50DF8" w:rsidP="00E50DF8">
            <w:pPr>
              <w:pStyle w:val="HWStoryBullets"/>
              <w:ind w:left="567" w:hanging="567"/>
              <w:rPr>
                <w:sz w:val="24"/>
                <w:szCs w:val="24"/>
              </w:rPr>
            </w:pPr>
            <w:r>
              <w:rPr>
                <w:b/>
                <w:bCs/>
                <w:sz w:val="24"/>
                <w:szCs w:val="24"/>
              </w:rPr>
              <w:t>Specific recommendation (3.3):</w:t>
            </w:r>
            <w:r w:rsidRPr="009E7A28">
              <w:rPr>
                <w:sz w:val="24"/>
                <w:szCs w:val="24"/>
              </w:rPr>
              <w:t xml:space="preserve"> </w:t>
            </w:r>
            <w:r w:rsidR="00A1562E">
              <w:rPr>
                <w:sz w:val="24"/>
                <w:szCs w:val="24"/>
              </w:rPr>
              <w:t>It is clear that the weekly call</w:t>
            </w:r>
            <w:r>
              <w:rPr>
                <w:sz w:val="24"/>
                <w:szCs w:val="24"/>
              </w:rPr>
              <w:t xml:space="preserve"> </w:t>
            </w:r>
            <w:r w:rsidR="00A1562E">
              <w:rPr>
                <w:sz w:val="24"/>
                <w:szCs w:val="24"/>
              </w:rPr>
              <w:t xml:space="preserve">bell audit is ineffective. </w:t>
            </w:r>
            <w:r w:rsidR="00A921CF">
              <w:rPr>
                <w:sz w:val="24"/>
                <w:szCs w:val="24"/>
              </w:rPr>
              <w:t xml:space="preserve">The policy needs to be revisited, to ensure it is implemented, and able to effectively detect </w:t>
            </w:r>
            <w:r w:rsidR="009A1F6E">
              <w:rPr>
                <w:sz w:val="24"/>
                <w:szCs w:val="24"/>
              </w:rPr>
              <w:t>and resolve issues.</w:t>
            </w:r>
          </w:p>
          <w:p w14:paraId="26452E00" w14:textId="51CE8F90" w:rsidR="00823817" w:rsidRPr="00E50DF8" w:rsidRDefault="00823817" w:rsidP="00E50DF8">
            <w:pPr>
              <w:pStyle w:val="HWStoryBullets"/>
              <w:ind w:left="567" w:hanging="567"/>
              <w:rPr>
                <w:sz w:val="24"/>
                <w:szCs w:val="24"/>
              </w:rPr>
            </w:pPr>
            <w:r>
              <w:rPr>
                <w:b/>
                <w:bCs/>
                <w:sz w:val="24"/>
                <w:szCs w:val="24"/>
              </w:rPr>
              <w:t>Specific recommendation (3.4):</w:t>
            </w:r>
            <w:r w:rsidRPr="009E7A28">
              <w:rPr>
                <w:sz w:val="24"/>
                <w:szCs w:val="24"/>
              </w:rPr>
              <w:t xml:space="preserve"> </w:t>
            </w:r>
            <w:r w:rsidR="009D76C6">
              <w:rPr>
                <w:sz w:val="24"/>
                <w:szCs w:val="24"/>
              </w:rPr>
              <w:t xml:space="preserve">The conduct of the staff member is completely unacceptable, and bullying in nature. </w:t>
            </w:r>
            <w:r w:rsidR="004F1309">
              <w:rPr>
                <w:sz w:val="24"/>
                <w:szCs w:val="24"/>
              </w:rPr>
              <w:t>This needs to be investigated, with appropriate actions taken.</w:t>
            </w:r>
          </w:p>
          <w:p w14:paraId="39AEE827" w14:textId="77777777" w:rsidR="0043022B" w:rsidRDefault="0043022B" w:rsidP="005C5D56">
            <w:pPr>
              <w:pStyle w:val="HWStoryBullets"/>
              <w:numPr>
                <w:ilvl w:val="0"/>
                <w:numId w:val="0"/>
              </w:numPr>
            </w:pPr>
          </w:p>
        </w:tc>
      </w:tr>
    </w:tbl>
    <w:p w14:paraId="43E8C8C3" w14:textId="77777777" w:rsidR="00680366" w:rsidRPr="00FE35A3" w:rsidRDefault="00680366" w:rsidP="00680366">
      <w:pPr>
        <w:pStyle w:val="HWNormalText"/>
        <w:spacing w:after="0" w:line="240" w:lineRule="auto"/>
      </w:pPr>
    </w:p>
    <w:p w14:paraId="546ACB03" w14:textId="77777777" w:rsidR="00680366" w:rsidRDefault="00680366" w:rsidP="00680366">
      <w:pPr>
        <w:pStyle w:val="HWBlank"/>
      </w:pPr>
    </w:p>
    <w:p w14:paraId="1FFB1AB1" w14:textId="77777777" w:rsidR="00680366" w:rsidRPr="00E45E90" w:rsidRDefault="00680366" w:rsidP="00680366">
      <w:pPr>
        <w:pStyle w:val="HWBlank"/>
      </w:pPr>
    </w:p>
    <w:tbl>
      <w:tblPr>
        <w:tblStyle w:val="HWStoryPink"/>
        <w:tblW w:w="10490" w:type="dxa"/>
        <w:tblLook w:val="04A0" w:firstRow="1" w:lastRow="0" w:firstColumn="1" w:lastColumn="0" w:noHBand="0" w:noVBand="1"/>
      </w:tblPr>
      <w:tblGrid>
        <w:gridCol w:w="10490"/>
      </w:tblGrid>
      <w:tr w:rsidR="00680366" w14:paraId="32811D34"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7F3BC1A7" w14:textId="39E2FFFC" w:rsidR="00680366" w:rsidRDefault="00AC4FC2" w:rsidP="00DE4B82">
            <w:pPr>
              <w:pStyle w:val="HWStoryTitle"/>
            </w:pPr>
            <w:r>
              <w:t>Activities</w:t>
            </w:r>
          </w:p>
        </w:tc>
      </w:tr>
      <w:tr w:rsidR="00680366" w14:paraId="04ED55B6" w14:textId="77777777" w:rsidTr="00DE4B82">
        <w:tc>
          <w:tcPr>
            <w:tcW w:w="10490" w:type="dxa"/>
          </w:tcPr>
          <w:p w14:paraId="19049DFB" w14:textId="77777777" w:rsidR="00FB1F68" w:rsidRPr="00FB1F68" w:rsidRDefault="00FB1F68" w:rsidP="00FB1F68">
            <w:pPr>
              <w:pStyle w:val="HWStoryBullets"/>
              <w:numPr>
                <w:ilvl w:val="0"/>
                <w:numId w:val="0"/>
              </w:numPr>
              <w:rPr>
                <w:sz w:val="24"/>
                <w:szCs w:val="24"/>
              </w:rPr>
            </w:pPr>
            <w:r w:rsidRPr="00FB1F68">
              <w:rPr>
                <w:b/>
                <w:bCs/>
                <w:sz w:val="24"/>
                <w:szCs w:val="24"/>
              </w:rPr>
              <w:t>Lounge Attendance and Isolation</w:t>
            </w:r>
          </w:p>
          <w:p w14:paraId="24F4ED23" w14:textId="77777777" w:rsidR="00FB1F68" w:rsidRPr="00FB1F68" w:rsidRDefault="00FB1F68" w:rsidP="00FB1F68">
            <w:pPr>
              <w:pStyle w:val="HWStoryBullets"/>
              <w:numPr>
                <w:ilvl w:val="0"/>
                <w:numId w:val="0"/>
              </w:numPr>
              <w:rPr>
                <w:sz w:val="24"/>
                <w:szCs w:val="24"/>
              </w:rPr>
            </w:pPr>
          </w:p>
          <w:p w14:paraId="50379A0F" w14:textId="48FBF845" w:rsidR="005C5D56" w:rsidRDefault="005C5D56" w:rsidP="005C5D56">
            <w:pPr>
              <w:pStyle w:val="HWStoryBullets"/>
              <w:ind w:left="567" w:hanging="567"/>
              <w:rPr>
                <w:sz w:val="24"/>
                <w:szCs w:val="24"/>
              </w:rPr>
            </w:pPr>
            <w:r>
              <w:rPr>
                <w:b/>
                <w:bCs/>
                <w:sz w:val="24"/>
                <w:szCs w:val="24"/>
              </w:rPr>
              <w:t>Initial Finding, June 2022:</w:t>
            </w:r>
            <w:r>
              <w:rPr>
                <w:sz w:val="24"/>
                <w:szCs w:val="24"/>
              </w:rPr>
              <w:t xml:space="preserve"> </w:t>
            </w:r>
            <w:r w:rsidR="001A3FF7">
              <w:rPr>
                <w:sz w:val="24"/>
                <w:szCs w:val="24"/>
              </w:rPr>
              <w:t>T</w:t>
            </w:r>
            <w:r w:rsidR="00F70071" w:rsidRPr="00F70071">
              <w:rPr>
                <w:sz w:val="24"/>
                <w:szCs w:val="24"/>
              </w:rPr>
              <w:t>he lounges were not well-attended, with fewer than 5 residents in each. Those who are bed-bound complain</w:t>
            </w:r>
            <w:r w:rsidR="00F70071">
              <w:rPr>
                <w:sz w:val="24"/>
                <w:szCs w:val="24"/>
              </w:rPr>
              <w:t>ed</w:t>
            </w:r>
            <w:r w:rsidR="00F70071" w:rsidRPr="00F70071">
              <w:rPr>
                <w:sz w:val="24"/>
                <w:szCs w:val="24"/>
              </w:rPr>
              <w:t xml:space="preserve"> of a lack of company, and with it limited opportunity for games or crafts.</w:t>
            </w:r>
          </w:p>
          <w:p w14:paraId="1B103669" w14:textId="27C2B6FD" w:rsidR="002060CB" w:rsidRDefault="002060CB" w:rsidP="005C5D56">
            <w:pPr>
              <w:pStyle w:val="HWStoryBullets"/>
              <w:ind w:left="567" w:hanging="567"/>
              <w:rPr>
                <w:sz w:val="24"/>
                <w:szCs w:val="24"/>
              </w:rPr>
            </w:pPr>
            <w:r>
              <w:rPr>
                <w:b/>
                <w:bCs/>
                <w:sz w:val="24"/>
                <w:szCs w:val="24"/>
              </w:rPr>
              <w:t>Additional Note:</w:t>
            </w:r>
            <w:r>
              <w:rPr>
                <w:sz w:val="24"/>
                <w:szCs w:val="24"/>
              </w:rPr>
              <w:t xml:space="preserve"> At our most recent visit, we were notified</w:t>
            </w:r>
            <w:r w:rsidR="00584B31">
              <w:rPr>
                <w:sz w:val="24"/>
                <w:szCs w:val="24"/>
              </w:rPr>
              <w:t xml:space="preserve"> that activities tend to take place later in the afternoon (outside of our visit time) and accounts for lower lounge attendance in the mornings.</w:t>
            </w:r>
            <w:r w:rsidR="007F5A59">
              <w:rPr>
                <w:sz w:val="24"/>
                <w:szCs w:val="24"/>
              </w:rPr>
              <w:t xml:space="preserve"> </w:t>
            </w:r>
          </w:p>
          <w:p w14:paraId="001E1EEC" w14:textId="6755982F" w:rsidR="005C5D56" w:rsidRDefault="007907DC" w:rsidP="005C5D56">
            <w:pPr>
              <w:pStyle w:val="HWStoryBullets"/>
              <w:ind w:left="567" w:hanging="567"/>
              <w:rPr>
                <w:sz w:val="24"/>
                <w:szCs w:val="24"/>
              </w:rPr>
            </w:pPr>
            <w:r>
              <w:rPr>
                <w:b/>
                <w:bCs/>
                <w:sz w:val="24"/>
                <w:szCs w:val="24"/>
              </w:rPr>
              <w:t>Improvements</w:t>
            </w:r>
            <w:r w:rsidR="005C5D56" w:rsidRPr="003134A1">
              <w:rPr>
                <w:b/>
                <w:bCs/>
                <w:sz w:val="24"/>
                <w:szCs w:val="24"/>
              </w:rPr>
              <w:t>:</w:t>
            </w:r>
            <w:r w:rsidR="005C5D56">
              <w:rPr>
                <w:sz w:val="24"/>
                <w:szCs w:val="24"/>
              </w:rPr>
              <w:t xml:space="preserve"> </w:t>
            </w:r>
            <w:r w:rsidR="004B47AA">
              <w:rPr>
                <w:sz w:val="24"/>
                <w:szCs w:val="24"/>
              </w:rPr>
              <w:t xml:space="preserve">At our </w:t>
            </w:r>
            <w:r w:rsidR="00D94A30">
              <w:rPr>
                <w:sz w:val="24"/>
                <w:szCs w:val="24"/>
              </w:rPr>
              <w:t>most recent</w:t>
            </w:r>
            <w:r w:rsidR="004B47AA">
              <w:rPr>
                <w:sz w:val="24"/>
                <w:szCs w:val="24"/>
              </w:rPr>
              <w:t xml:space="preserve"> visit, the residents and relatives we spoke with were largely complimentary</w:t>
            </w:r>
            <w:r w:rsidR="006869A1">
              <w:rPr>
                <w:sz w:val="24"/>
                <w:szCs w:val="24"/>
              </w:rPr>
              <w:t xml:space="preserve"> about</w:t>
            </w:r>
            <w:r w:rsidR="004B47AA">
              <w:rPr>
                <w:sz w:val="24"/>
                <w:szCs w:val="24"/>
              </w:rPr>
              <w:t xml:space="preserve"> the activity offer</w:t>
            </w:r>
            <w:r w:rsidR="003D2B58">
              <w:rPr>
                <w:sz w:val="24"/>
                <w:szCs w:val="24"/>
              </w:rPr>
              <w:t>, and staff</w:t>
            </w:r>
            <w:r w:rsidR="004B47AA">
              <w:rPr>
                <w:sz w:val="24"/>
                <w:szCs w:val="24"/>
              </w:rPr>
              <w:t xml:space="preserve">. </w:t>
            </w:r>
            <w:r w:rsidR="006869A1">
              <w:rPr>
                <w:sz w:val="24"/>
                <w:szCs w:val="24"/>
              </w:rPr>
              <w:t>On isolation, i</w:t>
            </w:r>
            <w:r w:rsidR="007F5A59" w:rsidRPr="007F5A59">
              <w:rPr>
                <w:sz w:val="24"/>
                <w:szCs w:val="24"/>
              </w:rPr>
              <w:t xml:space="preserve">f a resident chooses to stay in, the manager likes to be notified, to establish </w:t>
            </w:r>
            <w:r w:rsidR="00705DA8">
              <w:rPr>
                <w:sz w:val="24"/>
                <w:szCs w:val="24"/>
              </w:rPr>
              <w:t xml:space="preserve">possible </w:t>
            </w:r>
            <w:r w:rsidR="007F5A59" w:rsidRPr="007F5A59">
              <w:rPr>
                <w:sz w:val="24"/>
                <w:szCs w:val="24"/>
              </w:rPr>
              <w:t xml:space="preserve">reasons (this is also a ‘huddle’ </w:t>
            </w:r>
            <w:r w:rsidR="00284846">
              <w:rPr>
                <w:sz w:val="24"/>
                <w:szCs w:val="24"/>
              </w:rPr>
              <w:t xml:space="preserve">meeting </w:t>
            </w:r>
            <w:r w:rsidR="007F5A59" w:rsidRPr="007F5A59">
              <w:rPr>
                <w:sz w:val="24"/>
                <w:szCs w:val="24"/>
              </w:rPr>
              <w:t xml:space="preserve">topic). </w:t>
            </w:r>
            <w:r w:rsidR="007F5A59">
              <w:rPr>
                <w:sz w:val="24"/>
                <w:szCs w:val="24"/>
              </w:rPr>
              <w:t xml:space="preserve">Residents </w:t>
            </w:r>
            <w:r w:rsidR="007F5A59" w:rsidRPr="007F5A59">
              <w:rPr>
                <w:sz w:val="24"/>
                <w:szCs w:val="24"/>
              </w:rPr>
              <w:t xml:space="preserve">who are not bed bound, are encouraged to </w:t>
            </w:r>
            <w:r w:rsidR="007F5A59" w:rsidRPr="007F5A59">
              <w:rPr>
                <w:sz w:val="24"/>
                <w:szCs w:val="24"/>
              </w:rPr>
              <w:lastRenderedPageBreak/>
              <w:t>leave their room</w:t>
            </w:r>
            <w:r w:rsidR="006869A1">
              <w:rPr>
                <w:sz w:val="24"/>
                <w:szCs w:val="24"/>
              </w:rPr>
              <w:t xml:space="preserve">s, and while out of the room – they </w:t>
            </w:r>
            <w:r w:rsidR="007F5A59" w:rsidRPr="007F5A59">
              <w:rPr>
                <w:sz w:val="24"/>
                <w:szCs w:val="24"/>
              </w:rPr>
              <w:t>not only socialise more often, but are observed to ‘eat and drink more’ as well.</w:t>
            </w:r>
          </w:p>
          <w:p w14:paraId="1E9505AC" w14:textId="27CEC591" w:rsidR="005C5D56" w:rsidRDefault="005C5D56" w:rsidP="00DE4B82">
            <w:pPr>
              <w:pStyle w:val="HWStoryBullets"/>
              <w:ind w:left="567" w:hanging="567"/>
              <w:rPr>
                <w:sz w:val="24"/>
                <w:szCs w:val="24"/>
              </w:rPr>
            </w:pPr>
            <w:r w:rsidRPr="00181549">
              <w:rPr>
                <w:b/>
                <w:bCs/>
                <w:sz w:val="24"/>
                <w:szCs w:val="24"/>
              </w:rPr>
              <w:t>Work to do:</w:t>
            </w:r>
            <w:r w:rsidRPr="00181549">
              <w:rPr>
                <w:sz w:val="24"/>
                <w:szCs w:val="24"/>
              </w:rPr>
              <w:t xml:space="preserve"> </w:t>
            </w:r>
            <w:r w:rsidR="009E3241" w:rsidRPr="00181549">
              <w:rPr>
                <w:sz w:val="24"/>
                <w:szCs w:val="24"/>
              </w:rPr>
              <w:t>A resident who likes to read, says she is given plenty of books – however staff tend to bring books of ‘any topic’ – they have not asked about her specific interests.</w:t>
            </w:r>
            <w:r w:rsidR="00181549" w:rsidRPr="00181549">
              <w:rPr>
                <w:sz w:val="24"/>
                <w:szCs w:val="24"/>
              </w:rPr>
              <w:t xml:space="preserve"> </w:t>
            </w:r>
            <w:r w:rsidR="009E3241" w:rsidRPr="00181549">
              <w:rPr>
                <w:sz w:val="24"/>
                <w:szCs w:val="24"/>
              </w:rPr>
              <w:t>We asked the same resident if she likes to watch TV. She said yes, however there was a problem with the remote control – on investigation we found the batteries were working, but loose.</w:t>
            </w:r>
          </w:p>
          <w:p w14:paraId="25BED57B" w14:textId="78387035" w:rsidR="000E52D9" w:rsidRDefault="00AB65EF" w:rsidP="00DE4B82">
            <w:pPr>
              <w:pStyle w:val="HWStoryBullets"/>
              <w:ind w:left="567" w:hanging="567"/>
              <w:rPr>
                <w:sz w:val="24"/>
                <w:szCs w:val="24"/>
              </w:rPr>
            </w:pPr>
            <w:r>
              <w:rPr>
                <w:b/>
                <w:bCs/>
                <w:sz w:val="24"/>
                <w:szCs w:val="24"/>
              </w:rPr>
              <w:t>Specific recommendation (3.</w:t>
            </w:r>
            <w:r w:rsidR="00220B4C">
              <w:rPr>
                <w:b/>
                <w:bCs/>
                <w:sz w:val="24"/>
                <w:szCs w:val="24"/>
              </w:rPr>
              <w:t>5</w:t>
            </w:r>
            <w:r>
              <w:rPr>
                <w:b/>
                <w:bCs/>
                <w:sz w:val="24"/>
                <w:szCs w:val="24"/>
              </w:rPr>
              <w:t>):</w:t>
            </w:r>
            <w:r w:rsidRPr="009E7A28">
              <w:rPr>
                <w:sz w:val="24"/>
                <w:szCs w:val="24"/>
              </w:rPr>
              <w:t xml:space="preserve"> </w:t>
            </w:r>
            <w:r w:rsidR="009E7A28" w:rsidRPr="009E7A28">
              <w:rPr>
                <w:sz w:val="24"/>
                <w:szCs w:val="24"/>
              </w:rPr>
              <w:t>The resident appeared cheerful, in good spirits and well cared for</w:t>
            </w:r>
            <w:r w:rsidR="009E7A28">
              <w:rPr>
                <w:sz w:val="24"/>
                <w:szCs w:val="24"/>
              </w:rPr>
              <w:t xml:space="preserve">. However, </w:t>
            </w:r>
            <w:r w:rsidR="008D48E4">
              <w:rPr>
                <w:sz w:val="24"/>
                <w:szCs w:val="24"/>
              </w:rPr>
              <w:t xml:space="preserve">we would </w:t>
            </w:r>
            <w:r w:rsidR="000C753C">
              <w:rPr>
                <w:sz w:val="24"/>
                <w:szCs w:val="24"/>
              </w:rPr>
              <w:t>encourage</w:t>
            </w:r>
            <w:r w:rsidR="008D48E4">
              <w:rPr>
                <w:sz w:val="24"/>
                <w:szCs w:val="24"/>
              </w:rPr>
              <w:t xml:space="preserve"> staff – of all categories, to take</w:t>
            </w:r>
            <w:r w:rsidR="00200D98">
              <w:rPr>
                <w:sz w:val="24"/>
                <w:szCs w:val="24"/>
              </w:rPr>
              <w:t xml:space="preserve"> the</w:t>
            </w:r>
            <w:r w:rsidR="008D48E4">
              <w:rPr>
                <w:sz w:val="24"/>
                <w:szCs w:val="24"/>
              </w:rPr>
              <w:t xml:space="preserve"> time to chat</w:t>
            </w:r>
            <w:r w:rsidR="00200D98">
              <w:rPr>
                <w:sz w:val="24"/>
                <w:szCs w:val="24"/>
              </w:rPr>
              <w:t xml:space="preserve"> with the residents, </w:t>
            </w:r>
            <w:r w:rsidR="000C753C">
              <w:rPr>
                <w:sz w:val="24"/>
                <w:szCs w:val="24"/>
              </w:rPr>
              <w:t xml:space="preserve">to better understand interests and </w:t>
            </w:r>
            <w:r w:rsidR="00200D98">
              <w:rPr>
                <w:sz w:val="24"/>
                <w:szCs w:val="24"/>
              </w:rPr>
              <w:t>to spot any changes in habit (for example having the TV off</w:t>
            </w:r>
            <w:r w:rsidR="00C75087">
              <w:rPr>
                <w:sz w:val="24"/>
                <w:szCs w:val="24"/>
              </w:rPr>
              <w:t>, when it might otherwise be on).</w:t>
            </w:r>
            <w:r w:rsidR="000E52D9">
              <w:rPr>
                <w:sz w:val="24"/>
                <w:szCs w:val="24"/>
              </w:rPr>
              <w:t xml:space="preserve"> </w:t>
            </w:r>
          </w:p>
          <w:p w14:paraId="5A42FCE9" w14:textId="2BCABF53" w:rsidR="00AB65EF" w:rsidRPr="00181549" w:rsidRDefault="000E52D9" w:rsidP="00DE4B82">
            <w:pPr>
              <w:pStyle w:val="HWStoryBullets"/>
              <w:ind w:left="567" w:hanging="567"/>
              <w:rPr>
                <w:sz w:val="24"/>
                <w:szCs w:val="24"/>
              </w:rPr>
            </w:pPr>
            <w:r>
              <w:rPr>
                <w:b/>
                <w:bCs/>
                <w:sz w:val="24"/>
                <w:szCs w:val="24"/>
              </w:rPr>
              <w:t>Specific recommendation (3.</w:t>
            </w:r>
            <w:r w:rsidR="00220B4C">
              <w:rPr>
                <w:b/>
                <w:bCs/>
                <w:sz w:val="24"/>
                <w:szCs w:val="24"/>
              </w:rPr>
              <w:t>6</w:t>
            </w:r>
            <w:r>
              <w:rPr>
                <w:b/>
                <w:bCs/>
                <w:sz w:val="24"/>
                <w:szCs w:val="24"/>
              </w:rPr>
              <w:t>):</w:t>
            </w:r>
            <w:r w:rsidRPr="009E7A28">
              <w:rPr>
                <w:sz w:val="24"/>
                <w:szCs w:val="24"/>
              </w:rPr>
              <w:t xml:space="preserve"> </w:t>
            </w:r>
            <w:r>
              <w:rPr>
                <w:sz w:val="24"/>
                <w:szCs w:val="24"/>
              </w:rPr>
              <w:t>On books specifically, there is a mobile library service that the home may utilise.</w:t>
            </w:r>
            <w:r w:rsidR="00AB2C13">
              <w:rPr>
                <w:sz w:val="24"/>
                <w:szCs w:val="24"/>
              </w:rPr>
              <w:t xml:space="preserve"> This service </w:t>
            </w:r>
            <w:r w:rsidR="00C24587">
              <w:rPr>
                <w:sz w:val="24"/>
                <w:szCs w:val="24"/>
              </w:rPr>
              <w:t>is said to be personal, and effective.</w:t>
            </w:r>
          </w:p>
          <w:p w14:paraId="569DF5D8" w14:textId="77777777" w:rsidR="00680366" w:rsidRDefault="00680366" w:rsidP="00DE4B82">
            <w:pPr>
              <w:pStyle w:val="HWStoryBullets"/>
              <w:numPr>
                <w:ilvl w:val="0"/>
                <w:numId w:val="0"/>
              </w:numPr>
            </w:pPr>
          </w:p>
        </w:tc>
      </w:tr>
    </w:tbl>
    <w:p w14:paraId="1FFDCC5C" w14:textId="77777777" w:rsidR="00680366" w:rsidRPr="00FE35A3" w:rsidRDefault="00680366" w:rsidP="00680366">
      <w:pPr>
        <w:pStyle w:val="HWNormalText"/>
        <w:spacing w:after="0" w:line="240" w:lineRule="auto"/>
      </w:pPr>
    </w:p>
    <w:p w14:paraId="6695A376" w14:textId="77777777" w:rsidR="00680366" w:rsidRPr="00E45E90" w:rsidRDefault="00680366" w:rsidP="00680366">
      <w:pPr>
        <w:pStyle w:val="HWBlank"/>
      </w:pPr>
    </w:p>
    <w:tbl>
      <w:tblPr>
        <w:tblStyle w:val="HWStoryPink"/>
        <w:tblW w:w="10490" w:type="dxa"/>
        <w:tblLook w:val="04A0" w:firstRow="1" w:lastRow="0" w:firstColumn="1" w:lastColumn="0" w:noHBand="0" w:noVBand="1"/>
      </w:tblPr>
      <w:tblGrid>
        <w:gridCol w:w="10490"/>
      </w:tblGrid>
      <w:tr w:rsidR="00680366" w14:paraId="218DBA0C"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15ACCEFF" w14:textId="07B12133" w:rsidR="00680366" w:rsidRDefault="001C007A" w:rsidP="00DE4B82">
            <w:pPr>
              <w:pStyle w:val="HWStoryTitle"/>
            </w:pPr>
            <w:r>
              <w:t>Feedback and Complaints</w:t>
            </w:r>
          </w:p>
        </w:tc>
      </w:tr>
      <w:tr w:rsidR="00680366" w14:paraId="121B743D" w14:textId="77777777" w:rsidTr="00DE4B82">
        <w:tc>
          <w:tcPr>
            <w:tcW w:w="10490" w:type="dxa"/>
            <w:shd w:val="clear" w:color="auto" w:fill="CCDCE1"/>
          </w:tcPr>
          <w:p w14:paraId="689DC7A9" w14:textId="03FC23C8" w:rsidR="000A174B" w:rsidRDefault="000A174B" w:rsidP="000A174B">
            <w:pPr>
              <w:pStyle w:val="HWStoryBullets"/>
              <w:ind w:left="567" w:hanging="567"/>
              <w:rPr>
                <w:sz w:val="24"/>
                <w:szCs w:val="24"/>
              </w:rPr>
            </w:pPr>
            <w:r>
              <w:rPr>
                <w:b/>
                <w:bCs/>
                <w:sz w:val="24"/>
                <w:szCs w:val="24"/>
              </w:rPr>
              <w:t>Initial Finding, June 2022:</w:t>
            </w:r>
            <w:r>
              <w:rPr>
                <w:sz w:val="24"/>
                <w:szCs w:val="24"/>
              </w:rPr>
              <w:t xml:space="preserve"> </w:t>
            </w:r>
            <w:r w:rsidR="00DE1EBC" w:rsidRPr="00DE1EBC">
              <w:rPr>
                <w:sz w:val="24"/>
                <w:szCs w:val="24"/>
              </w:rPr>
              <w:t>Few residents h</w:t>
            </w:r>
            <w:r w:rsidR="00DE1EBC">
              <w:rPr>
                <w:sz w:val="24"/>
                <w:szCs w:val="24"/>
              </w:rPr>
              <w:t>ad</w:t>
            </w:r>
            <w:r w:rsidR="00DE1EBC" w:rsidRPr="00DE1EBC">
              <w:rPr>
                <w:sz w:val="24"/>
                <w:szCs w:val="24"/>
              </w:rPr>
              <w:t xml:space="preserve"> felt encouraged to feed back about the home, and some would value the opportunity to have a ‘more open conversation’. None of the relatives we spoke with recall being invited to meetings.</w:t>
            </w:r>
          </w:p>
          <w:p w14:paraId="08019995" w14:textId="12862BF4" w:rsidR="000A174B" w:rsidRDefault="000A174B" w:rsidP="000A174B">
            <w:pPr>
              <w:pStyle w:val="HWStoryBullets"/>
              <w:ind w:left="567" w:hanging="567"/>
              <w:rPr>
                <w:sz w:val="24"/>
                <w:szCs w:val="24"/>
              </w:rPr>
            </w:pPr>
            <w:r>
              <w:rPr>
                <w:b/>
                <w:bCs/>
                <w:sz w:val="24"/>
                <w:szCs w:val="24"/>
              </w:rPr>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CE2E5F">
              <w:rPr>
                <w:sz w:val="24"/>
                <w:szCs w:val="24"/>
              </w:rPr>
              <w:t xml:space="preserve">We are told that the </w:t>
            </w:r>
            <w:r w:rsidR="00CE2E5F" w:rsidRPr="00CE2E5F">
              <w:rPr>
                <w:sz w:val="24"/>
                <w:szCs w:val="24"/>
              </w:rPr>
              <w:t>Activities Coordinator arranges monthly resident</w:t>
            </w:r>
            <w:r w:rsidR="00CE2E5F">
              <w:rPr>
                <w:sz w:val="24"/>
                <w:szCs w:val="24"/>
              </w:rPr>
              <w:t xml:space="preserve"> and family</w:t>
            </w:r>
            <w:r w:rsidR="00CE2E5F" w:rsidRPr="00CE2E5F">
              <w:rPr>
                <w:sz w:val="24"/>
                <w:szCs w:val="24"/>
              </w:rPr>
              <w:t xml:space="preserve"> meetings.</w:t>
            </w:r>
            <w:r w:rsidR="00CE2E5F">
              <w:rPr>
                <w:sz w:val="24"/>
                <w:szCs w:val="24"/>
              </w:rPr>
              <w:t xml:space="preserve"> The residents we spoke with say the Activities Coordinator is proactive in engaging with them. </w:t>
            </w:r>
          </w:p>
          <w:p w14:paraId="406D8DEB" w14:textId="13497B84" w:rsidR="000A174B" w:rsidRDefault="000A174B" w:rsidP="000A174B">
            <w:pPr>
              <w:pStyle w:val="HWStoryBullets"/>
              <w:ind w:left="567" w:hanging="567"/>
              <w:rPr>
                <w:sz w:val="24"/>
                <w:szCs w:val="24"/>
              </w:rPr>
            </w:pPr>
            <w:r w:rsidRPr="005F098B">
              <w:rPr>
                <w:b/>
                <w:bCs/>
                <w:sz w:val="24"/>
                <w:szCs w:val="24"/>
              </w:rPr>
              <w:t>Work to do:</w:t>
            </w:r>
            <w:r>
              <w:rPr>
                <w:b/>
                <w:bCs/>
                <w:sz w:val="24"/>
                <w:szCs w:val="24"/>
              </w:rPr>
              <w:t xml:space="preserve"> </w:t>
            </w:r>
            <w:r w:rsidR="0078289B" w:rsidRPr="0078289B">
              <w:rPr>
                <w:sz w:val="24"/>
                <w:szCs w:val="24"/>
              </w:rPr>
              <w:t>One relati</w:t>
            </w:r>
            <w:r w:rsidR="006A1B84">
              <w:rPr>
                <w:sz w:val="24"/>
                <w:szCs w:val="24"/>
              </w:rPr>
              <w:t>ve, who approached a staff member to make a complaint, was turned away with an ‘I’m too busy’ remark.</w:t>
            </w:r>
          </w:p>
          <w:p w14:paraId="2DD9A854" w14:textId="77777777" w:rsidR="00680366" w:rsidRDefault="00680366" w:rsidP="00DE4B82">
            <w:pPr>
              <w:pStyle w:val="HWStoryBullets"/>
              <w:numPr>
                <w:ilvl w:val="0"/>
                <w:numId w:val="0"/>
              </w:numPr>
            </w:pPr>
          </w:p>
        </w:tc>
      </w:tr>
    </w:tbl>
    <w:p w14:paraId="67B55418" w14:textId="77777777" w:rsidR="000F38E1" w:rsidRDefault="000F38E1" w:rsidP="000F38E1">
      <w:pPr>
        <w:pStyle w:val="HWNormalText"/>
        <w:spacing w:after="0" w:line="240" w:lineRule="auto"/>
      </w:pPr>
    </w:p>
    <w:p w14:paraId="326802C6" w14:textId="77777777" w:rsidR="000F38E1" w:rsidRDefault="000F38E1" w:rsidP="000F38E1">
      <w:pPr>
        <w:pStyle w:val="HWBlank"/>
      </w:pPr>
    </w:p>
    <w:p w14:paraId="5B3F288A" w14:textId="77777777" w:rsidR="000F38E1" w:rsidRPr="00E45E90" w:rsidRDefault="000F38E1" w:rsidP="000F38E1">
      <w:pPr>
        <w:pStyle w:val="HWBlank"/>
      </w:pPr>
    </w:p>
    <w:tbl>
      <w:tblPr>
        <w:tblStyle w:val="HWStoryPink"/>
        <w:tblW w:w="10490" w:type="dxa"/>
        <w:tblLook w:val="04A0" w:firstRow="1" w:lastRow="0" w:firstColumn="1" w:lastColumn="0" w:noHBand="0" w:noVBand="1"/>
      </w:tblPr>
      <w:tblGrid>
        <w:gridCol w:w="10490"/>
      </w:tblGrid>
      <w:tr w:rsidR="000F38E1" w14:paraId="1048D573"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21032255" w14:textId="2E6F578F" w:rsidR="000F38E1" w:rsidRDefault="00A73EB9" w:rsidP="00DE4B82">
            <w:pPr>
              <w:pStyle w:val="HWStoryTitle"/>
            </w:pPr>
            <w:r>
              <w:t>Staffing</w:t>
            </w:r>
          </w:p>
        </w:tc>
      </w:tr>
      <w:tr w:rsidR="000F38E1" w14:paraId="47B062FA" w14:textId="77777777" w:rsidTr="00DE4B82">
        <w:tc>
          <w:tcPr>
            <w:tcW w:w="10490" w:type="dxa"/>
          </w:tcPr>
          <w:p w14:paraId="466940C7" w14:textId="2E638AF1" w:rsidR="00E528F0" w:rsidRPr="001050A7" w:rsidRDefault="00E528F0" w:rsidP="00E528F0">
            <w:pPr>
              <w:pStyle w:val="HWStoryText"/>
              <w:rPr>
                <w:b/>
                <w:bCs/>
                <w:sz w:val="24"/>
                <w:szCs w:val="24"/>
              </w:rPr>
            </w:pPr>
            <w:r>
              <w:rPr>
                <w:b/>
                <w:bCs/>
                <w:sz w:val="24"/>
                <w:szCs w:val="24"/>
              </w:rPr>
              <w:t>Team Meetings</w:t>
            </w:r>
          </w:p>
          <w:p w14:paraId="4EE6F785" w14:textId="76384F6B" w:rsidR="00E528F0" w:rsidRDefault="00E528F0" w:rsidP="00E528F0">
            <w:pPr>
              <w:pStyle w:val="HWStoryBullets"/>
              <w:ind w:left="567" w:hanging="567"/>
              <w:rPr>
                <w:sz w:val="24"/>
                <w:szCs w:val="24"/>
              </w:rPr>
            </w:pPr>
            <w:r>
              <w:rPr>
                <w:b/>
                <w:bCs/>
                <w:sz w:val="24"/>
                <w:szCs w:val="24"/>
              </w:rPr>
              <w:t>Initial Finding, June 2022:</w:t>
            </w:r>
            <w:r>
              <w:rPr>
                <w:sz w:val="24"/>
                <w:szCs w:val="24"/>
              </w:rPr>
              <w:t xml:space="preserve"> </w:t>
            </w:r>
            <w:r w:rsidR="007B3020" w:rsidRPr="007B3020">
              <w:rPr>
                <w:sz w:val="24"/>
                <w:szCs w:val="24"/>
              </w:rPr>
              <w:t>Some staff members indicate</w:t>
            </w:r>
            <w:r w:rsidR="007B3020">
              <w:rPr>
                <w:sz w:val="24"/>
                <w:szCs w:val="24"/>
              </w:rPr>
              <w:t>d</w:t>
            </w:r>
            <w:r w:rsidR="007B3020" w:rsidRPr="007B3020">
              <w:rPr>
                <w:sz w:val="24"/>
                <w:szCs w:val="24"/>
              </w:rPr>
              <w:t xml:space="preserve"> that team meetings take place daily, however colleagues </w:t>
            </w:r>
            <w:r w:rsidR="007B3020">
              <w:rPr>
                <w:sz w:val="24"/>
                <w:szCs w:val="24"/>
              </w:rPr>
              <w:t>we</w:t>
            </w:r>
            <w:r w:rsidR="007B3020" w:rsidRPr="007B3020">
              <w:rPr>
                <w:sz w:val="24"/>
                <w:szCs w:val="24"/>
              </w:rPr>
              <w:t>re largely unaware of this.</w:t>
            </w:r>
          </w:p>
          <w:p w14:paraId="0DB2925F" w14:textId="1A6DEE6D" w:rsidR="00E528F0" w:rsidRDefault="00E528F0" w:rsidP="00E528F0">
            <w:pPr>
              <w:pStyle w:val="HWStoryBullets"/>
              <w:ind w:left="567" w:hanging="567"/>
              <w:rPr>
                <w:sz w:val="24"/>
                <w:szCs w:val="24"/>
              </w:rPr>
            </w:pPr>
            <w:r>
              <w:rPr>
                <w:b/>
                <w:bCs/>
                <w:sz w:val="24"/>
                <w:szCs w:val="24"/>
              </w:rPr>
              <w:lastRenderedPageBreak/>
              <w:t>I</w:t>
            </w:r>
            <w:r w:rsidRPr="003134A1">
              <w:rPr>
                <w:b/>
                <w:bCs/>
                <w:sz w:val="24"/>
                <w:szCs w:val="24"/>
              </w:rPr>
              <w:t>mprovement</w:t>
            </w:r>
            <w:r>
              <w:rPr>
                <w:b/>
                <w:bCs/>
                <w:sz w:val="24"/>
                <w:szCs w:val="24"/>
              </w:rPr>
              <w:t>s</w:t>
            </w:r>
            <w:r w:rsidRPr="003134A1">
              <w:rPr>
                <w:b/>
                <w:bCs/>
                <w:sz w:val="24"/>
                <w:szCs w:val="24"/>
              </w:rPr>
              <w:t>:</w:t>
            </w:r>
            <w:r>
              <w:rPr>
                <w:sz w:val="24"/>
                <w:szCs w:val="24"/>
              </w:rPr>
              <w:t xml:space="preserve"> </w:t>
            </w:r>
            <w:r w:rsidR="009C23BE" w:rsidRPr="009C23BE">
              <w:rPr>
                <w:sz w:val="24"/>
                <w:szCs w:val="24"/>
              </w:rPr>
              <w:t xml:space="preserve">There is a </w:t>
            </w:r>
            <w:r w:rsidR="003C133B">
              <w:rPr>
                <w:sz w:val="24"/>
                <w:szCs w:val="24"/>
              </w:rPr>
              <w:t xml:space="preserve">daily </w:t>
            </w:r>
            <w:r w:rsidR="009C23BE" w:rsidRPr="009C23BE">
              <w:rPr>
                <w:sz w:val="24"/>
                <w:szCs w:val="24"/>
              </w:rPr>
              <w:t>‘Huddle’</w:t>
            </w:r>
            <w:r w:rsidR="009C23BE">
              <w:rPr>
                <w:sz w:val="24"/>
                <w:szCs w:val="24"/>
              </w:rPr>
              <w:t xml:space="preserve"> meeting – initially </w:t>
            </w:r>
            <w:r w:rsidR="00AC6636">
              <w:rPr>
                <w:sz w:val="24"/>
                <w:szCs w:val="24"/>
              </w:rPr>
              <w:t xml:space="preserve">intended </w:t>
            </w:r>
            <w:r w:rsidR="009C23BE">
              <w:rPr>
                <w:sz w:val="24"/>
                <w:szCs w:val="24"/>
              </w:rPr>
              <w:t xml:space="preserve">for leads and clinical staff, and later opened up to care assistants and others. </w:t>
            </w:r>
            <w:r w:rsidR="00467F9D">
              <w:rPr>
                <w:sz w:val="24"/>
                <w:szCs w:val="24"/>
              </w:rPr>
              <w:t>Awareness levels and attendance are reportedly good.</w:t>
            </w:r>
          </w:p>
          <w:p w14:paraId="54AB38D7" w14:textId="77777777" w:rsidR="000F38E1" w:rsidRDefault="000F38E1" w:rsidP="00DE4B82">
            <w:pPr>
              <w:pStyle w:val="HWStoryBullets"/>
              <w:numPr>
                <w:ilvl w:val="0"/>
                <w:numId w:val="0"/>
              </w:numPr>
            </w:pPr>
          </w:p>
        </w:tc>
      </w:tr>
    </w:tbl>
    <w:p w14:paraId="0400195D" w14:textId="77777777" w:rsidR="003C133B" w:rsidRDefault="003C133B" w:rsidP="00A31E4F">
      <w:pPr>
        <w:pStyle w:val="HWSection1White"/>
      </w:pPr>
    </w:p>
    <w:p w14:paraId="1900199A" w14:textId="77777777" w:rsidR="007A3726" w:rsidRDefault="007A3726" w:rsidP="007A3726">
      <w:pPr>
        <w:pStyle w:val="HWSection2White"/>
        <w:rPr>
          <w:sz w:val="48"/>
          <w:szCs w:val="48"/>
        </w:rPr>
      </w:pPr>
    </w:p>
    <w:p w14:paraId="25173FE7" w14:textId="77777777" w:rsidR="007A3726" w:rsidRDefault="007A3726" w:rsidP="007A3726">
      <w:pPr>
        <w:pStyle w:val="HWSection2White"/>
        <w:rPr>
          <w:sz w:val="48"/>
          <w:szCs w:val="48"/>
        </w:rPr>
      </w:pPr>
    </w:p>
    <w:p w14:paraId="4E90F046" w14:textId="77777777" w:rsidR="007A3726" w:rsidRDefault="007A3726" w:rsidP="007A3726">
      <w:pPr>
        <w:pStyle w:val="HWSection2White"/>
        <w:rPr>
          <w:sz w:val="48"/>
          <w:szCs w:val="48"/>
        </w:rPr>
      </w:pPr>
    </w:p>
    <w:p w14:paraId="28AC486F" w14:textId="77777777" w:rsidR="007A3726" w:rsidRDefault="007A3726" w:rsidP="007A3726">
      <w:pPr>
        <w:pStyle w:val="HWSection2White"/>
        <w:rPr>
          <w:sz w:val="48"/>
          <w:szCs w:val="48"/>
        </w:rPr>
      </w:pPr>
    </w:p>
    <w:p w14:paraId="28E0A782" w14:textId="77777777" w:rsidR="007A3726" w:rsidRDefault="007A3726" w:rsidP="007A3726">
      <w:pPr>
        <w:pStyle w:val="HWSection2White"/>
        <w:rPr>
          <w:sz w:val="48"/>
          <w:szCs w:val="48"/>
        </w:rPr>
      </w:pPr>
    </w:p>
    <w:p w14:paraId="4B320ADA" w14:textId="77777777" w:rsidR="007A3726" w:rsidRDefault="007A3726" w:rsidP="007A3726">
      <w:pPr>
        <w:pStyle w:val="HWSection2White"/>
        <w:rPr>
          <w:sz w:val="48"/>
          <w:szCs w:val="48"/>
        </w:rPr>
      </w:pPr>
    </w:p>
    <w:p w14:paraId="30237D5F" w14:textId="77777777" w:rsidR="007A3726" w:rsidRDefault="007A3726" w:rsidP="007A3726">
      <w:pPr>
        <w:pStyle w:val="HWSection2White"/>
        <w:rPr>
          <w:sz w:val="48"/>
          <w:szCs w:val="48"/>
        </w:rPr>
      </w:pPr>
    </w:p>
    <w:p w14:paraId="38EE8D4D" w14:textId="77777777" w:rsidR="007A3726" w:rsidRDefault="007A3726" w:rsidP="007A3726">
      <w:pPr>
        <w:pStyle w:val="HWSection2White"/>
        <w:rPr>
          <w:sz w:val="48"/>
          <w:szCs w:val="48"/>
        </w:rPr>
      </w:pPr>
    </w:p>
    <w:p w14:paraId="17395C90" w14:textId="77777777" w:rsidR="007A3726" w:rsidRDefault="007A3726" w:rsidP="007A3726">
      <w:pPr>
        <w:pStyle w:val="HWSection2White"/>
        <w:rPr>
          <w:sz w:val="48"/>
          <w:szCs w:val="48"/>
        </w:rPr>
      </w:pPr>
    </w:p>
    <w:p w14:paraId="48C47F89" w14:textId="77777777" w:rsidR="007A3726" w:rsidRDefault="007A3726" w:rsidP="007A3726">
      <w:pPr>
        <w:pStyle w:val="HWSection2White"/>
        <w:rPr>
          <w:sz w:val="48"/>
          <w:szCs w:val="48"/>
        </w:rPr>
      </w:pPr>
    </w:p>
    <w:p w14:paraId="5D9E7E66" w14:textId="77777777" w:rsidR="007A3726" w:rsidRDefault="007A3726" w:rsidP="007A3726">
      <w:pPr>
        <w:pStyle w:val="HWSection2White"/>
        <w:rPr>
          <w:sz w:val="48"/>
          <w:szCs w:val="48"/>
        </w:rPr>
      </w:pPr>
    </w:p>
    <w:p w14:paraId="27BC6CEF" w14:textId="77777777" w:rsidR="007A3726" w:rsidRDefault="007A3726" w:rsidP="007A3726">
      <w:pPr>
        <w:pStyle w:val="HWSection2White"/>
        <w:rPr>
          <w:sz w:val="48"/>
          <w:szCs w:val="48"/>
        </w:rPr>
      </w:pPr>
    </w:p>
    <w:p w14:paraId="160DACD5" w14:textId="77777777" w:rsidR="007A3726" w:rsidRDefault="007A3726" w:rsidP="007A3726">
      <w:pPr>
        <w:pStyle w:val="HWSection2White"/>
        <w:rPr>
          <w:sz w:val="48"/>
          <w:szCs w:val="48"/>
        </w:rPr>
      </w:pPr>
    </w:p>
    <w:p w14:paraId="5724A582" w14:textId="77777777" w:rsidR="007A3726" w:rsidRDefault="007A3726" w:rsidP="007A3726">
      <w:pPr>
        <w:pStyle w:val="HWSection2White"/>
        <w:rPr>
          <w:sz w:val="48"/>
          <w:szCs w:val="48"/>
        </w:rPr>
      </w:pPr>
    </w:p>
    <w:p w14:paraId="5F6FFEC1" w14:textId="25AC1EC1" w:rsidR="007A3726" w:rsidRPr="003D7278" w:rsidRDefault="007A3726" w:rsidP="007A3726">
      <w:pPr>
        <w:pStyle w:val="HWSection2White"/>
        <w:rPr>
          <w:sz w:val="48"/>
          <w:szCs w:val="48"/>
        </w:rPr>
      </w:pPr>
      <w:r>
        <w:rPr>
          <w:sz w:val="48"/>
          <w:szCs w:val="48"/>
        </w:rPr>
        <w:t>Key Points</w:t>
      </w:r>
    </w:p>
    <w:p w14:paraId="668D2BB8" w14:textId="77777777" w:rsidR="007A3726" w:rsidRDefault="007A3726" w:rsidP="007A3726">
      <w:pPr>
        <w:pStyle w:val="HWNormalText"/>
      </w:pPr>
    </w:p>
    <w:p w14:paraId="50D32A7A" w14:textId="77777777" w:rsidR="007A3726" w:rsidRDefault="007A3726" w:rsidP="007A3726">
      <w:pPr>
        <w:pStyle w:val="HWBullets"/>
        <w:numPr>
          <w:ilvl w:val="0"/>
          <w:numId w:val="0"/>
        </w:numPr>
        <w:ind w:left="357" w:hanging="357"/>
        <w:rPr>
          <w:b/>
          <w:bCs/>
          <w:lang w:val="en-US"/>
        </w:rPr>
      </w:pPr>
    </w:p>
    <w:p w14:paraId="50117518" w14:textId="77777777" w:rsidR="007A3726" w:rsidRDefault="007A3726" w:rsidP="007A3726">
      <w:pPr>
        <w:pStyle w:val="HWBullets"/>
        <w:numPr>
          <w:ilvl w:val="0"/>
          <w:numId w:val="0"/>
        </w:numPr>
        <w:ind w:left="357" w:hanging="357"/>
        <w:rPr>
          <w:b/>
          <w:bCs/>
          <w:lang w:val="en-US"/>
        </w:rPr>
      </w:pPr>
    </w:p>
    <w:p w14:paraId="48C5ED57" w14:textId="77777777" w:rsidR="007A3726" w:rsidRDefault="007A3726" w:rsidP="007A3726">
      <w:pPr>
        <w:pStyle w:val="HWBullets"/>
        <w:numPr>
          <w:ilvl w:val="0"/>
          <w:numId w:val="0"/>
        </w:numPr>
        <w:ind w:left="357" w:hanging="357"/>
        <w:rPr>
          <w:b/>
          <w:bCs/>
          <w:lang w:val="en-US"/>
        </w:rPr>
      </w:pPr>
    </w:p>
    <w:p w14:paraId="47F97442" w14:textId="77777777" w:rsidR="007A3726" w:rsidRPr="007855EC" w:rsidRDefault="007A3726" w:rsidP="007A3726">
      <w:pPr>
        <w:pStyle w:val="HWSection1White"/>
      </w:pPr>
      <w:r w:rsidRPr="007855EC">
        <w:rPr>
          <w:lang w:val="en-US" w:eastAsia="en-US"/>
        </w:rPr>
        <w:lastRenderedPageBreak/>
        <w:drawing>
          <wp:anchor distT="0" distB="0" distL="114300" distR="114300" simplePos="0" relativeHeight="251714048" behindDoc="1" locked="1" layoutInCell="0" allowOverlap="1" wp14:anchorId="532ED398" wp14:editId="46784B6E">
            <wp:simplePos x="0" y="0"/>
            <wp:positionH relativeFrom="page">
              <wp:posOffset>0</wp:posOffset>
            </wp:positionH>
            <wp:positionV relativeFrom="page">
              <wp:posOffset>635</wp:posOffset>
            </wp:positionV>
            <wp:extent cx="7559675" cy="10692765"/>
            <wp:effectExtent l="19050" t="0" r="3175" b="0"/>
            <wp:wrapNone/>
            <wp:docPr id="676728532" name="Picture 676728532"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6" cstate="print"/>
                    <a:stretch>
                      <a:fillRect/>
                    </a:stretch>
                  </pic:blipFill>
                  <pic:spPr>
                    <a:xfrm>
                      <a:off x="0" y="0"/>
                      <a:ext cx="7559675" cy="10692765"/>
                    </a:xfrm>
                    <a:prstGeom prst="rect">
                      <a:avLst/>
                    </a:prstGeom>
                  </pic:spPr>
                </pic:pic>
              </a:graphicData>
            </a:graphic>
          </wp:anchor>
        </w:drawing>
      </w:r>
      <w:r>
        <w:t>Additional Observations</w:t>
      </w:r>
    </w:p>
    <w:p w14:paraId="47EDDE12" w14:textId="77777777" w:rsidR="007A3726" w:rsidRPr="003D7278" w:rsidRDefault="007A3726" w:rsidP="007A3726">
      <w:pPr>
        <w:pStyle w:val="HWSection2White"/>
        <w:rPr>
          <w:sz w:val="48"/>
          <w:szCs w:val="48"/>
        </w:rPr>
      </w:pPr>
      <w:r>
        <w:rPr>
          <w:sz w:val="48"/>
          <w:szCs w:val="48"/>
        </w:rPr>
        <w:t>Key Points</w:t>
      </w:r>
    </w:p>
    <w:p w14:paraId="0B6D2711" w14:textId="77777777" w:rsidR="007A3726" w:rsidRDefault="007A3726" w:rsidP="007A3726">
      <w:pPr>
        <w:pStyle w:val="HWNormalText"/>
      </w:pPr>
    </w:p>
    <w:p w14:paraId="7580786F" w14:textId="77777777" w:rsidR="007A3726" w:rsidRDefault="007A3726" w:rsidP="007A3726">
      <w:pPr>
        <w:pStyle w:val="HWBullets"/>
        <w:numPr>
          <w:ilvl w:val="0"/>
          <w:numId w:val="0"/>
        </w:numPr>
        <w:ind w:left="357" w:hanging="357"/>
        <w:rPr>
          <w:b/>
          <w:bCs/>
          <w:lang w:val="en-US"/>
        </w:rPr>
      </w:pPr>
    </w:p>
    <w:p w14:paraId="5C99428B" w14:textId="77777777" w:rsidR="007A3726" w:rsidRDefault="007A3726" w:rsidP="007A3726">
      <w:pPr>
        <w:pStyle w:val="HWBullets"/>
        <w:numPr>
          <w:ilvl w:val="0"/>
          <w:numId w:val="0"/>
        </w:numPr>
        <w:ind w:left="357" w:hanging="357"/>
        <w:rPr>
          <w:b/>
          <w:bCs/>
          <w:lang w:val="en-US"/>
        </w:rPr>
      </w:pPr>
    </w:p>
    <w:p w14:paraId="7E9AB106" w14:textId="77777777" w:rsidR="007A3726" w:rsidRDefault="007A3726" w:rsidP="007A3726">
      <w:pPr>
        <w:pStyle w:val="HWBullets"/>
        <w:numPr>
          <w:ilvl w:val="0"/>
          <w:numId w:val="0"/>
        </w:numPr>
        <w:ind w:left="357" w:hanging="357"/>
        <w:rPr>
          <w:b/>
          <w:bCs/>
          <w:lang w:val="en-US"/>
        </w:rPr>
      </w:pPr>
    </w:p>
    <w:p w14:paraId="0F862DEA" w14:textId="77777777" w:rsidR="007A3726" w:rsidRDefault="007A3726" w:rsidP="007A3726">
      <w:pPr>
        <w:pStyle w:val="HWBullets"/>
        <w:numPr>
          <w:ilvl w:val="0"/>
          <w:numId w:val="0"/>
        </w:numPr>
        <w:ind w:left="357" w:hanging="357"/>
        <w:rPr>
          <w:b/>
          <w:bCs/>
          <w:lang w:val="en-US"/>
        </w:rPr>
      </w:pPr>
    </w:p>
    <w:p w14:paraId="299C31DE" w14:textId="77777777" w:rsidR="007A3726" w:rsidRDefault="007A3726" w:rsidP="007A3726">
      <w:pPr>
        <w:pStyle w:val="HWBullets"/>
        <w:numPr>
          <w:ilvl w:val="0"/>
          <w:numId w:val="0"/>
        </w:numPr>
        <w:ind w:left="357" w:hanging="357"/>
        <w:rPr>
          <w:b/>
          <w:bCs/>
          <w:lang w:val="en-US"/>
        </w:rPr>
      </w:pPr>
    </w:p>
    <w:p w14:paraId="6831CC8A" w14:textId="77777777" w:rsidR="007A3726" w:rsidRDefault="007A3726" w:rsidP="007A3726">
      <w:pPr>
        <w:pStyle w:val="HWBullets"/>
        <w:numPr>
          <w:ilvl w:val="0"/>
          <w:numId w:val="0"/>
        </w:numPr>
        <w:ind w:left="357" w:hanging="357"/>
        <w:rPr>
          <w:b/>
          <w:bCs/>
          <w:lang w:val="en-US"/>
        </w:rPr>
      </w:pPr>
    </w:p>
    <w:p w14:paraId="5980C17E" w14:textId="77777777" w:rsidR="007A3726" w:rsidRDefault="007A3726" w:rsidP="007A3726">
      <w:pPr>
        <w:pStyle w:val="HWBullets"/>
        <w:numPr>
          <w:ilvl w:val="0"/>
          <w:numId w:val="0"/>
        </w:numPr>
        <w:ind w:left="357" w:hanging="357"/>
        <w:rPr>
          <w:b/>
          <w:bCs/>
          <w:lang w:val="en-US"/>
        </w:rPr>
      </w:pPr>
    </w:p>
    <w:p w14:paraId="3B8BE62D" w14:textId="77777777" w:rsidR="007A3726" w:rsidRDefault="007A3726" w:rsidP="007A3726">
      <w:pPr>
        <w:pStyle w:val="HWBullets"/>
        <w:numPr>
          <w:ilvl w:val="0"/>
          <w:numId w:val="0"/>
        </w:numPr>
        <w:ind w:left="357" w:hanging="357"/>
        <w:rPr>
          <w:b/>
          <w:bCs/>
          <w:lang w:val="en-US"/>
        </w:rPr>
      </w:pPr>
    </w:p>
    <w:p w14:paraId="010A194E" w14:textId="77777777" w:rsidR="007A3726" w:rsidRDefault="007A3726" w:rsidP="007A3726">
      <w:pPr>
        <w:pStyle w:val="HWBullets"/>
        <w:numPr>
          <w:ilvl w:val="0"/>
          <w:numId w:val="0"/>
        </w:numPr>
        <w:ind w:left="357" w:hanging="357"/>
        <w:rPr>
          <w:b/>
          <w:bCs/>
          <w:lang w:val="en-US"/>
        </w:rPr>
      </w:pPr>
    </w:p>
    <w:p w14:paraId="7B79675A" w14:textId="77777777" w:rsidR="007A3726" w:rsidRDefault="007A3726" w:rsidP="007A3726">
      <w:pPr>
        <w:pStyle w:val="HWBullets"/>
        <w:numPr>
          <w:ilvl w:val="0"/>
          <w:numId w:val="0"/>
        </w:numPr>
        <w:ind w:left="357" w:hanging="357"/>
        <w:rPr>
          <w:b/>
          <w:bCs/>
          <w:lang w:val="en-US"/>
        </w:rPr>
      </w:pPr>
    </w:p>
    <w:p w14:paraId="7B7ED35D" w14:textId="77777777" w:rsidR="007A3726" w:rsidRDefault="007A3726" w:rsidP="007A3726">
      <w:pPr>
        <w:pStyle w:val="HWBullets"/>
        <w:numPr>
          <w:ilvl w:val="0"/>
          <w:numId w:val="0"/>
        </w:numPr>
        <w:ind w:left="357" w:hanging="357"/>
        <w:rPr>
          <w:b/>
          <w:bCs/>
          <w:lang w:val="en-US"/>
        </w:rPr>
      </w:pPr>
    </w:p>
    <w:p w14:paraId="4B7FA346" w14:textId="77777777" w:rsidR="007A3726" w:rsidRDefault="007A3726" w:rsidP="007A3726">
      <w:pPr>
        <w:pStyle w:val="HWBullets"/>
        <w:numPr>
          <w:ilvl w:val="0"/>
          <w:numId w:val="0"/>
        </w:numPr>
        <w:ind w:left="357" w:hanging="357"/>
        <w:rPr>
          <w:b/>
          <w:bCs/>
          <w:lang w:val="en-US"/>
        </w:rPr>
      </w:pPr>
    </w:p>
    <w:p w14:paraId="7AA7A472" w14:textId="77777777" w:rsidR="007A3726" w:rsidRDefault="007A3726" w:rsidP="007A3726">
      <w:pPr>
        <w:pStyle w:val="HWBullets"/>
        <w:numPr>
          <w:ilvl w:val="0"/>
          <w:numId w:val="0"/>
        </w:numPr>
        <w:ind w:left="357" w:hanging="357"/>
        <w:rPr>
          <w:b/>
          <w:bCs/>
          <w:lang w:val="en-US"/>
        </w:rPr>
      </w:pPr>
    </w:p>
    <w:p w14:paraId="0C5C9876" w14:textId="77777777" w:rsidR="007A3726" w:rsidRDefault="007A3726" w:rsidP="007A3726">
      <w:pPr>
        <w:pStyle w:val="HWBullets"/>
        <w:numPr>
          <w:ilvl w:val="0"/>
          <w:numId w:val="0"/>
        </w:numPr>
        <w:ind w:left="357" w:hanging="357"/>
        <w:rPr>
          <w:b/>
          <w:bCs/>
          <w:lang w:val="en-US"/>
        </w:rPr>
      </w:pPr>
    </w:p>
    <w:p w14:paraId="5751A1D6" w14:textId="77777777" w:rsidR="007A3726" w:rsidRDefault="007A3726" w:rsidP="007A3726">
      <w:pPr>
        <w:pStyle w:val="HWBullets"/>
        <w:numPr>
          <w:ilvl w:val="0"/>
          <w:numId w:val="0"/>
        </w:numPr>
        <w:ind w:left="357" w:hanging="357"/>
        <w:rPr>
          <w:b/>
          <w:bCs/>
          <w:lang w:val="en-US"/>
        </w:rPr>
      </w:pPr>
    </w:p>
    <w:p w14:paraId="71BA66B5" w14:textId="77777777" w:rsidR="007A3726" w:rsidRDefault="007A3726" w:rsidP="007A3726">
      <w:pPr>
        <w:pStyle w:val="HWBullets"/>
        <w:numPr>
          <w:ilvl w:val="0"/>
          <w:numId w:val="0"/>
        </w:numPr>
        <w:ind w:left="357" w:hanging="357"/>
        <w:rPr>
          <w:b/>
          <w:bCs/>
          <w:lang w:val="en-US"/>
        </w:rPr>
      </w:pPr>
    </w:p>
    <w:p w14:paraId="17031109" w14:textId="77777777" w:rsidR="007A3726" w:rsidRDefault="007A3726" w:rsidP="007A3726">
      <w:pPr>
        <w:pStyle w:val="HWBullets"/>
        <w:numPr>
          <w:ilvl w:val="0"/>
          <w:numId w:val="0"/>
        </w:numPr>
        <w:ind w:left="357" w:hanging="357"/>
        <w:rPr>
          <w:b/>
          <w:bCs/>
          <w:lang w:val="en-US"/>
        </w:rPr>
      </w:pPr>
    </w:p>
    <w:p w14:paraId="6BB153AB" w14:textId="77777777" w:rsidR="007A3726" w:rsidRDefault="007A3726" w:rsidP="007A3726">
      <w:pPr>
        <w:pStyle w:val="HWBullets"/>
        <w:numPr>
          <w:ilvl w:val="0"/>
          <w:numId w:val="0"/>
        </w:numPr>
        <w:ind w:left="357" w:hanging="357"/>
        <w:rPr>
          <w:b/>
          <w:bCs/>
          <w:lang w:val="en-US"/>
        </w:rPr>
      </w:pPr>
    </w:p>
    <w:p w14:paraId="0CE3B951" w14:textId="77777777" w:rsidR="007A3726" w:rsidRDefault="007A3726" w:rsidP="007A3726">
      <w:pPr>
        <w:pStyle w:val="HWBullets"/>
        <w:numPr>
          <w:ilvl w:val="0"/>
          <w:numId w:val="0"/>
        </w:numPr>
        <w:ind w:left="357" w:hanging="357"/>
        <w:rPr>
          <w:b/>
          <w:bCs/>
          <w:lang w:val="en-US"/>
        </w:rPr>
      </w:pPr>
    </w:p>
    <w:p w14:paraId="17490503" w14:textId="77777777" w:rsidR="007A3726" w:rsidRDefault="007A3726" w:rsidP="007A3726">
      <w:pPr>
        <w:pStyle w:val="HWBullets"/>
        <w:numPr>
          <w:ilvl w:val="0"/>
          <w:numId w:val="0"/>
        </w:numPr>
        <w:ind w:left="357" w:hanging="357"/>
        <w:rPr>
          <w:b/>
          <w:bCs/>
          <w:lang w:val="en-US"/>
        </w:rPr>
      </w:pPr>
    </w:p>
    <w:p w14:paraId="6751FA7C" w14:textId="77777777" w:rsidR="007A3726" w:rsidRDefault="007A3726" w:rsidP="007A3726">
      <w:pPr>
        <w:pStyle w:val="HWBullets"/>
        <w:numPr>
          <w:ilvl w:val="0"/>
          <w:numId w:val="0"/>
        </w:numPr>
        <w:ind w:left="357" w:hanging="357"/>
        <w:rPr>
          <w:b/>
          <w:bCs/>
          <w:lang w:val="en-US"/>
        </w:rPr>
      </w:pPr>
    </w:p>
    <w:p w14:paraId="4F03624E" w14:textId="77777777" w:rsidR="007A3726" w:rsidRDefault="007A3726" w:rsidP="007A3726">
      <w:pPr>
        <w:pStyle w:val="HWBullets"/>
        <w:numPr>
          <w:ilvl w:val="0"/>
          <w:numId w:val="0"/>
        </w:numPr>
        <w:ind w:left="357" w:hanging="357"/>
        <w:rPr>
          <w:b/>
          <w:bCs/>
          <w:lang w:val="en-US"/>
        </w:rPr>
      </w:pPr>
    </w:p>
    <w:p w14:paraId="4FDF1C75" w14:textId="77777777" w:rsidR="007A3726" w:rsidRDefault="007A3726" w:rsidP="007A3726">
      <w:pPr>
        <w:pStyle w:val="HWBullets"/>
        <w:numPr>
          <w:ilvl w:val="0"/>
          <w:numId w:val="0"/>
        </w:numPr>
        <w:ind w:left="357" w:hanging="357"/>
        <w:rPr>
          <w:b/>
          <w:bCs/>
          <w:lang w:val="en-US"/>
        </w:rPr>
      </w:pPr>
    </w:p>
    <w:p w14:paraId="3D539157" w14:textId="77777777" w:rsidR="007A3726" w:rsidRDefault="007A3726" w:rsidP="007A3726">
      <w:pPr>
        <w:pStyle w:val="HWBullets"/>
        <w:numPr>
          <w:ilvl w:val="0"/>
          <w:numId w:val="0"/>
        </w:numPr>
        <w:ind w:left="357" w:hanging="357"/>
        <w:rPr>
          <w:b/>
          <w:bCs/>
          <w:lang w:val="en-US"/>
        </w:rPr>
      </w:pPr>
    </w:p>
    <w:p w14:paraId="49FB9278" w14:textId="77777777" w:rsidR="007A3726" w:rsidRDefault="007A3726" w:rsidP="007A3726">
      <w:pPr>
        <w:pStyle w:val="HWBullets"/>
        <w:numPr>
          <w:ilvl w:val="0"/>
          <w:numId w:val="0"/>
        </w:numPr>
        <w:ind w:left="357" w:hanging="357"/>
        <w:rPr>
          <w:b/>
          <w:bCs/>
          <w:lang w:val="en-US"/>
        </w:rPr>
      </w:pPr>
    </w:p>
    <w:p w14:paraId="5F8E0E91" w14:textId="77777777" w:rsidR="007A3726" w:rsidRDefault="007A3726" w:rsidP="007A3726">
      <w:pPr>
        <w:pStyle w:val="HWBullets"/>
        <w:numPr>
          <w:ilvl w:val="0"/>
          <w:numId w:val="0"/>
        </w:numPr>
        <w:ind w:left="357" w:hanging="357"/>
        <w:rPr>
          <w:b/>
          <w:bCs/>
          <w:lang w:val="en-US"/>
        </w:rPr>
      </w:pPr>
    </w:p>
    <w:p w14:paraId="35602B5A" w14:textId="7093169E" w:rsidR="00E7314D" w:rsidRDefault="00E7314D" w:rsidP="00E7314D">
      <w:pPr>
        <w:pStyle w:val="HWHeading1"/>
      </w:pPr>
      <w:r>
        <w:lastRenderedPageBreak/>
        <w:t xml:space="preserve">4. </w:t>
      </w:r>
      <w:r w:rsidRPr="00E7314D">
        <w:rPr>
          <w:sz w:val="74"/>
          <w:szCs w:val="74"/>
        </w:rPr>
        <w:t>Additional Observations</w:t>
      </w:r>
    </w:p>
    <w:p w14:paraId="707E3911" w14:textId="45EC8CF6" w:rsidR="00E7314D" w:rsidRDefault="00E7314D" w:rsidP="00E7314D">
      <w:pPr>
        <w:pStyle w:val="HWBullets"/>
        <w:numPr>
          <w:ilvl w:val="0"/>
          <w:numId w:val="0"/>
        </w:numPr>
        <w:ind w:left="357" w:hanging="357"/>
        <w:rPr>
          <w:b/>
          <w:bCs/>
          <w:lang w:val="en-US"/>
        </w:rPr>
      </w:pPr>
      <w:r w:rsidRPr="00FE35A3">
        <w:t xml:space="preserve">During the visit </w:t>
      </w:r>
      <w:r w:rsidR="00C5737E">
        <w:t xml:space="preserve">we </w:t>
      </w:r>
      <w:r w:rsidR="004712E7">
        <w:t>made additional notes and observations</w:t>
      </w:r>
    </w:p>
    <w:p w14:paraId="40289907" w14:textId="77777777" w:rsidR="001B0698" w:rsidRDefault="001B0698" w:rsidP="001B0698">
      <w:pPr>
        <w:pStyle w:val="HWBlank"/>
      </w:pPr>
    </w:p>
    <w:tbl>
      <w:tblPr>
        <w:tblStyle w:val="HWStoryPink"/>
        <w:tblW w:w="10490" w:type="dxa"/>
        <w:tblLook w:val="04A0" w:firstRow="1" w:lastRow="0" w:firstColumn="1" w:lastColumn="0" w:noHBand="0" w:noVBand="1"/>
      </w:tblPr>
      <w:tblGrid>
        <w:gridCol w:w="10490"/>
      </w:tblGrid>
      <w:tr w:rsidR="001B0698" w14:paraId="6885A3E9"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7F047190" w14:textId="627AA42D" w:rsidR="001B0698" w:rsidRDefault="009A5579" w:rsidP="00DE4B82">
            <w:pPr>
              <w:pStyle w:val="HWStoryTitle"/>
            </w:pPr>
            <w:r>
              <w:t>Location and Reception</w:t>
            </w:r>
          </w:p>
        </w:tc>
      </w:tr>
      <w:tr w:rsidR="001B0698" w14:paraId="23E4C5C9" w14:textId="77777777" w:rsidTr="00DE4B82">
        <w:tc>
          <w:tcPr>
            <w:tcW w:w="10490" w:type="dxa"/>
          </w:tcPr>
          <w:p w14:paraId="69EE128F" w14:textId="77777777" w:rsidR="001B0698" w:rsidRPr="00AE1EC6" w:rsidRDefault="001B0698" w:rsidP="00DE4B82">
            <w:pPr>
              <w:pStyle w:val="HWStoryText"/>
              <w:rPr>
                <w:b/>
                <w:bCs/>
                <w:sz w:val="24"/>
                <w:szCs w:val="24"/>
              </w:rPr>
            </w:pPr>
            <w:r w:rsidRPr="00AE1EC6">
              <w:rPr>
                <w:b/>
                <w:bCs/>
                <w:sz w:val="24"/>
                <w:szCs w:val="24"/>
              </w:rPr>
              <w:t>Notes</w:t>
            </w:r>
          </w:p>
          <w:p w14:paraId="6E94F38E" w14:textId="1EE8317A" w:rsidR="001B0698" w:rsidRDefault="0098569D" w:rsidP="0098569D">
            <w:pPr>
              <w:pStyle w:val="HWStoryBullets"/>
              <w:ind w:left="567" w:hanging="567"/>
              <w:rPr>
                <w:sz w:val="24"/>
                <w:szCs w:val="24"/>
              </w:rPr>
            </w:pPr>
            <w:r w:rsidRPr="0098569D">
              <w:rPr>
                <w:sz w:val="24"/>
                <w:szCs w:val="24"/>
              </w:rPr>
              <w:t>Access to the car park is now controlled through a raising-barrier – fitted with an intercom and keypad.</w:t>
            </w:r>
          </w:p>
          <w:p w14:paraId="2F6580A4" w14:textId="77777777" w:rsidR="007A62CE" w:rsidRDefault="007A62CE" w:rsidP="007A62CE">
            <w:pPr>
              <w:pStyle w:val="HWStoryBullets"/>
              <w:numPr>
                <w:ilvl w:val="0"/>
                <w:numId w:val="0"/>
              </w:numPr>
              <w:rPr>
                <w:sz w:val="24"/>
                <w:szCs w:val="24"/>
              </w:rPr>
            </w:pPr>
          </w:p>
          <w:p w14:paraId="5B9D87AD" w14:textId="77777777" w:rsidR="007A62CE" w:rsidRPr="00AE1EC6" w:rsidRDefault="007A62CE" w:rsidP="007A62CE">
            <w:pPr>
              <w:pStyle w:val="HWStoryText"/>
              <w:rPr>
                <w:b/>
                <w:bCs/>
                <w:sz w:val="24"/>
                <w:szCs w:val="24"/>
              </w:rPr>
            </w:pPr>
            <w:r w:rsidRPr="00AE1EC6">
              <w:rPr>
                <w:b/>
                <w:bCs/>
                <w:sz w:val="24"/>
                <w:szCs w:val="24"/>
              </w:rPr>
              <w:t>What has worked well?</w:t>
            </w:r>
          </w:p>
          <w:p w14:paraId="1D9AEDB2" w14:textId="4BC84FD0" w:rsidR="007A62CE" w:rsidRDefault="007A62CE" w:rsidP="007A62CE">
            <w:pPr>
              <w:pStyle w:val="HWStoryBullets"/>
              <w:ind w:left="567" w:hanging="567"/>
              <w:rPr>
                <w:sz w:val="24"/>
                <w:szCs w:val="24"/>
              </w:rPr>
            </w:pPr>
            <w:r>
              <w:rPr>
                <w:sz w:val="24"/>
                <w:szCs w:val="24"/>
              </w:rPr>
              <w:t>We were asked to sign in on entry, and out on exit.</w:t>
            </w:r>
          </w:p>
          <w:p w14:paraId="55490669" w14:textId="3A27BFBD" w:rsidR="007A62CE" w:rsidRDefault="007A62CE" w:rsidP="007A62CE">
            <w:pPr>
              <w:pStyle w:val="HWStoryBullets"/>
              <w:ind w:left="567" w:hanging="567"/>
              <w:rPr>
                <w:sz w:val="24"/>
                <w:szCs w:val="24"/>
              </w:rPr>
            </w:pPr>
            <w:r>
              <w:rPr>
                <w:sz w:val="24"/>
                <w:szCs w:val="24"/>
              </w:rPr>
              <w:t>During our visit, all staff were supportive and cooperative, at all times.</w:t>
            </w:r>
          </w:p>
          <w:p w14:paraId="69CE216A" w14:textId="77777777" w:rsidR="001B0698" w:rsidRPr="00271948" w:rsidRDefault="001B0698" w:rsidP="0098569D">
            <w:pPr>
              <w:pStyle w:val="HWStoryBullets"/>
              <w:numPr>
                <w:ilvl w:val="0"/>
                <w:numId w:val="0"/>
              </w:numPr>
              <w:rPr>
                <w:sz w:val="16"/>
                <w:szCs w:val="16"/>
              </w:rPr>
            </w:pPr>
          </w:p>
        </w:tc>
      </w:tr>
    </w:tbl>
    <w:p w14:paraId="1A84878A" w14:textId="77777777" w:rsidR="001B0698" w:rsidRPr="00FE35A3" w:rsidRDefault="001B0698" w:rsidP="001B0698">
      <w:pPr>
        <w:pStyle w:val="HWNormalText"/>
        <w:spacing w:after="0" w:line="240" w:lineRule="auto"/>
      </w:pPr>
    </w:p>
    <w:p w14:paraId="6950729A" w14:textId="77777777" w:rsidR="001B0698" w:rsidRPr="00E45E90" w:rsidRDefault="001B0698" w:rsidP="001B0698">
      <w:pPr>
        <w:pStyle w:val="HWBlank"/>
      </w:pPr>
    </w:p>
    <w:tbl>
      <w:tblPr>
        <w:tblStyle w:val="HWStoryPink"/>
        <w:tblW w:w="10490" w:type="dxa"/>
        <w:tblLook w:val="04A0" w:firstRow="1" w:lastRow="0" w:firstColumn="1" w:lastColumn="0" w:noHBand="0" w:noVBand="1"/>
      </w:tblPr>
      <w:tblGrid>
        <w:gridCol w:w="10490"/>
      </w:tblGrid>
      <w:tr w:rsidR="001B0698" w14:paraId="708E169C"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4E4963FF" w14:textId="64859EE4" w:rsidR="001B0698" w:rsidRDefault="001D7CED" w:rsidP="00DE4B82">
            <w:pPr>
              <w:pStyle w:val="HWStoryTitle"/>
            </w:pPr>
            <w:r>
              <w:t>Accessibility and Safety</w:t>
            </w:r>
          </w:p>
        </w:tc>
      </w:tr>
      <w:tr w:rsidR="001B0698" w14:paraId="26BCF418" w14:textId="77777777" w:rsidTr="00DE4B82">
        <w:tc>
          <w:tcPr>
            <w:tcW w:w="10490" w:type="dxa"/>
            <w:shd w:val="clear" w:color="auto" w:fill="CCDCE1"/>
          </w:tcPr>
          <w:p w14:paraId="00746FD7" w14:textId="77777777" w:rsidR="001B0698" w:rsidRPr="00AE1EC6" w:rsidRDefault="001B0698" w:rsidP="00DE4B82">
            <w:pPr>
              <w:pStyle w:val="HWStoryText"/>
              <w:rPr>
                <w:b/>
                <w:bCs/>
                <w:sz w:val="24"/>
                <w:szCs w:val="24"/>
              </w:rPr>
            </w:pPr>
            <w:r w:rsidRPr="00AE1EC6">
              <w:rPr>
                <w:b/>
                <w:bCs/>
                <w:sz w:val="24"/>
                <w:szCs w:val="24"/>
              </w:rPr>
              <w:t>What has worked well?</w:t>
            </w:r>
          </w:p>
          <w:p w14:paraId="347EE8B7" w14:textId="77777777" w:rsidR="00271948" w:rsidRPr="00271948" w:rsidRDefault="00271948" w:rsidP="00271948">
            <w:pPr>
              <w:pStyle w:val="HWStoryBullets"/>
              <w:ind w:left="567" w:hanging="567"/>
              <w:rPr>
                <w:sz w:val="24"/>
                <w:szCs w:val="24"/>
              </w:rPr>
            </w:pPr>
            <w:r w:rsidRPr="00271948">
              <w:rPr>
                <w:sz w:val="24"/>
                <w:szCs w:val="24"/>
              </w:rPr>
              <w:t>Stairways and lifts require keycode access.</w:t>
            </w:r>
          </w:p>
          <w:p w14:paraId="03B27705" w14:textId="77777777" w:rsidR="00271948" w:rsidRPr="00271948" w:rsidRDefault="00271948" w:rsidP="00271948">
            <w:pPr>
              <w:pStyle w:val="HWStoryBullets"/>
              <w:ind w:left="567" w:hanging="567"/>
              <w:rPr>
                <w:sz w:val="24"/>
                <w:szCs w:val="24"/>
              </w:rPr>
            </w:pPr>
            <w:r w:rsidRPr="00271948">
              <w:rPr>
                <w:sz w:val="24"/>
                <w:szCs w:val="24"/>
              </w:rPr>
              <w:t>Call bells are sited at all communal doorways.</w:t>
            </w:r>
          </w:p>
          <w:p w14:paraId="708CB9AE" w14:textId="77777777" w:rsidR="00271948" w:rsidRDefault="00271948" w:rsidP="00271948">
            <w:pPr>
              <w:pStyle w:val="HWStoryBullets"/>
              <w:ind w:left="567" w:hanging="567"/>
              <w:rPr>
                <w:sz w:val="24"/>
                <w:szCs w:val="24"/>
              </w:rPr>
            </w:pPr>
            <w:r w:rsidRPr="00271948">
              <w:rPr>
                <w:sz w:val="24"/>
                <w:szCs w:val="24"/>
              </w:rPr>
              <w:t xml:space="preserve">Mobility is good – corridors are wide, furniture well-spaced in lounges/dining rooms, and handrails fitted along corridors and stairs. </w:t>
            </w:r>
          </w:p>
          <w:p w14:paraId="34A7A3E6" w14:textId="0375D832" w:rsidR="00271948" w:rsidRPr="00271948" w:rsidRDefault="00271948" w:rsidP="00271948">
            <w:pPr>
              <w:pStyle w:val="HWStoryBullets"/>
              <w:ind w:left="567" w:hanging="567"/>
              <w:rPr>
                <w:sz w:val="24"/>
                <w:szCs w:val="24"/>
              </w:rPr>
            </w:pPr>
            <w:r>
              <w:rPr>
                <w:sz w:val="24"/>
                <w:szCs w:val="24"/>
              </w:rPr>
              <w:t>We noticed no obstacles or trip hazards in corridors or rooms.</w:t>
            </w:r>
          </w:p>
          <w:p w14:paraId="61BC3142" w14:textId="69CA9B26" w:rsidR="00271948" w:rsidRPr="00271948" w:rsidRDefault="00271948" w:rsidP="00271948">
            <w:pPr>
              <w:pStyle w:val="HWStoryBullets"/>
              <w:ind w:left="567" w:hanging="567"/>
              <w:rPr>
                <w:sz w:val="24"/>
                <w:szCs w:val="24"/>
              </w:rPr>
            </w:pPr>
            <w:r>
              <w:rPr>
                <w:sz w:val="24"/>
                <w:szCs w:val="24"/>
              </w:rPr>
              <w:t>Dementia</w:t>
            </w:r>
            <w:r w:rsidRPr="00271948">
              <w:rPr>
                <w:sz w:val="24"/>
                <w:szCs w:val="24"/>
              </w:rPr>
              <w:t>-friendly (pictorial) signage</w:t>
            </w:r>
            <w:r>
              <w:rPr>
                <w:sz w:val="24"/>
                <w:szCs w:val="24"/>
              </w:rPr>
              <w:t xml:space="preserve"> is widely used throughout the home.</w:t>
            </w:r>
          </w:p>
          <w:p w14:paraId="0BBAA44B" w14:textId="77777777" w:rsidR="00271948" w:rsidRPr="00271948" w:rsidRDefault="00271948" w:rsidP="00271948">
            <w:pPr>
              <w:pStyle w:val="HWStoryBullets"/>
              <w:ind w:left="567" w:hanging="567"/>
              <w:rPr>
                <w:sz w:val="24"/>
                <w:szCs w:val="24"/>
              </w:rPr>
            </w:pPr>
            <w:r w:rsidRPr="00271948">
              <w:rPr>
                <w:sz w:val="24"/>
                <w:szCs w:val="24"/>
              </w:rPr>
              <w:t>We noticed no patterned wall or floor surfaces.</w:t>
            </w:r>
          </w:p>
          <w:p w14:paraId="0DF34421" w14:textId="603B7ACC" w:rsidR="001B0698" w:rsidRPr="004F61D8" w:rsidRDefault="00271948" w:rsidP="00271948">
            <w:pPr>
              <w:pStyle w:val="HWStoryBullets"/>
              <w:ind w:left="567" w:hanging="567"/>
              <w:rPr>
                <w:sz w:val="24"/>
                <w:szCs w:val="24"/>
              </w:rPr>
            </w:pPr>
            <w:r w:rsidRPr="00271948">
              <w:rPr>
                <w:sz w:val="24"/>
                <w:szCs w:val="24"/>
              </w:rPr>
              <w:t>Fire extinguishers are widely and suitably placed. We noticed the fire evacuation procedure, emergency exits, and notice of routine fire tests.</w:t>
            </w:r>
            <w:r w:rsidR="001B0698" w:rsidRPr="004F61D8">
              <w:rPr>
                <w:sz w:val="24"/>
                <w:szCs w:val="24"/>
              </w:rPr>
              <w:t xml:space="preserve"> </w:t>
            </w:r>
          </w:p>
          <w:p w14:paraId="4889623B" w14:textId="77777777" w:rsidR="001B0698" w:rsidRPr="004F61D8" w:rsidRDefault="001B0698" w:rsidP="00DE4B82">
            <w:pPr>
              <w:pStyle w:val="HWStoryBullets"/>
              <w:numPr>
                <w:ilvl w:val="0"/>
                <w:numId w:val="0"/>
              </w:numPr>
              <w:ind w:left="567"/>
              <w:rPr>
                <w:sz w:val="24"/>
                <w:szCs w:val="24"/>
              </w:rPr>
            </w:pPr>
          </w:p>
          <w:p w14:paraId="598A5845" w14:textId="77777777" w:rsidR="001B0698" w:rsidRPr="00AE1EC6" w:rsidRDefault="001B0698" w:rsidP="00DE4B82">
            <w:pPr>
              <w:pStyle w:val="HWStoryText"/>
              <w:rPr>
                <w:b/>
                <w:bCs/>
                <w:sz w:val="24"/>
                <w:szCs w:val="24"/>
              </w:rPr>
            </w:pPr>
            <w:r w:rsidRPr="00AE1EC6">
              <w:rPr>
                <w:b/>
                <w:bCs/>
                <w:sz w:val="24"/>
                <w:szCs w:val="24"/>
              </w:rPr>
              <w:t>What could be improved?</w:t>
            </w:r>
          </w:p>
          <w:p w14:paraId="2B6947B4" w14:textId="06C17C3C" w:rsidR="001B0698" w:rsidRDefault="002D00A7" w:rsidP="00DE4B82">
            <w:pPr>
              <w:pStyle w:val="HWStoryBullets"/>
              <w:ind w:left="567" w:hanging="567"/>
              <w:rPr>
                <w:sz w:val="24"/>
                <w:szCs w:val="24"/>
              </w:rPr>
            </w:pPr>
            <w:r>
              <w:rPr>
                <w:sz w:val="24"/>
                <w:szCs w:val="24"/>
              </w:rPr>
              <w:t xml:space="preserve">The door from the ‘Blue Lounge’ into the garden has a slight raised lip. </w:t>
            </w:r>
            <w:r w:rsidR="002C2F42">
              <w:rPr>
                <w:sz w:val="24"/>
                <w:szCs w:val="24"/>
              </w:rPr>
              <w:t>We observed that this does not hinder wheelchair access, however does present a general trip hazard.</w:t>
            </w:r>
          </w:p>
          <w:p w14:paraId="00F088CE" w14:textId="77777777" w:rsidR="001B0698" w:rsidRDefault="001B0698" w:rsidP="00340056">
            <w:pPr>
              <w:pStyle w:val="HWStoryBullets"/>
              <w:numPr>
                <w:ilvl w:val="0"/>
                <w:numId w:val="0"/>
              </w:numPr>
              <w:ind w:left="567"/>
            </w:pPr>
          </w:p>
        </w:tc>
      </w:tr>
    </w:tbl>
    <w:p w14:paraId="2A02955B" w14:textId="77777777" w:rsidR="001B0698" w:rsidRPr="00FE35A3" w:rsidRDefault="001B0698" w:rsidP="001E4CA5">
      <w:pPr>
        <w:pStyle w:val="HWBullets"/>
        <w:numPr>
          <w:ilvl w:val="0"/>
          <w:numId w:val="0"/>
        </w:numPr>
        <w:ind w:left="357" w:hanging="357"/>
        <w:rPr>
          <w:b/>
          <w:bCs/>
          <w:lang w:val="en-US"/>
        </w:rPr>
      </w:pPr>
    </w:p>
    <w:p w14:paraId="38E14382" w14:textId="77777777" w:rsidR="00AE2427" w:rsidRPr="00E45E90" w:rsidRDefault="00AE2427" w:rsidP="00AE2427">
      <w:pPr>
        <w:pStyle w:val="HWBlank"/>
      </w:pPr>
    </w:p>
    <w:tbl>
      <w:tblPr>
        <w:tblStyle w:val="HWStoryPink"/>
        <w:tblW w:w="10490" w:type="dxa"/>
        <w:tblLook w:val="04A0" w:firstRow="1" w:lastRow="0" w:firstColumn="1" w:lastColumn="0" w:noHBand="0" w:noVBand="1"/>
      </w:tblPr>
      <w:tblGrid>
        <w:gridCol w:w="10490"/>
      </w:tblGrid>
      <w:tr w:rsidR="00AE2427" w14:paraId="3331A2D8" w14:textId="77777777" w:rsidTr="00AE2427">
        <w:trPr>
          <w:cnfStyle w:val="100000000000" w:firstRow="1" w:lastRow="0" w:firstColumn="0" w:lastColumn="0" w:oddVBand="0" w:evenVBand="0" w:oddHBand="0" w:evenHBand="0" w:firstRowFirstColumn="0" w:firstRowLastColumn="0" w:lastRowFirstColumn="0" w:lastRowLastColumn="0"/>
        </w:trPr>
        <w:tc>
          <w:tcPr>
            <w:tcW w:w="10490" w:type="dxa"/>
          </w:tcPr>
          <w:p w14:paraId="34E79450" w14:textId="55C54CC2" w:rsidR="00AE2427" w:rsidRDefault="00AE2427" w:rsidP="00DE4B82">
            <w:pPr>
              <w:pStyle w:val="HWStoryTitle"/>
            </w:pPr>
            <w:r>
              <w:lastRenderedPageBreak/>
              <w:t>General Environment</w:t>
            </w:r>
          </w:p>
        </w:tc>
      </w:tr>
      <w:tr w:rsidR="00AE2427" w14:paraId="05134C8E" w14:textId="77777777" w:rsidTr="00AE2427">
        <w:tc>
          <w:tcPr>
            <w:tcW w:w="10490" w:type="dxa"/>
          </w:tcPr>
          <w:p w14:paraId="124113E2" w14:textId="77777777" w:rsidR="00AE2427" w:rsidRPr="00AE1EC6" w:rsidRDefault="00AE2427" w:rsidP="00DE4B82">
            <w:pPr>
              <w:pStyle w:val="HWStoryText"/>
              <w:rPr>
                <w:b/>
                <w:bCs/>
                <w:sz w:val="24"/>
                <w:szCs w:val="24"/>
              </w:rPr>
            </w:pPr>
            <w:r w:rsidRPr="00AE1EC6">
              <w:rPr>
                <w:b/>
                <w:bCs/>
                <w:sz w:val="24"/>
                <w:szCs w:val="24"/>
              </w:rPr>
              <w:t>Notes</w:t>
            </w:r>
          </w:p>
          <w:p w14:paraId="65A48FA7" w14:textId="6E655788" w:rsidR="00AE2427" w:rsidRPr="004F61D8" w:rsidRDefault="00476B08" w:rsidP="00DE4B82">
            <w:pPr>
              <w:pStyle w:val="HWStoryBullets"/>
              <w:ind w:left="567" w:hanging="567"/>
              <w:rPr>
                <w:sz w:val="24"/>
                <w:szCs w:val="24"/>
              </w:rPr>
            </w:pPr>
            <w:r>
              <w:rPr>
                <w:sz w:val="24"/>
                <w:szCs w:val="24"/>
              </w:rPr>
              <w:t>At the time of the visit, the 2</w:t>
            </w:r>
            <w:r w:rsidRPr="00476B08">
              <w:rPr>
                <w:sz w:val="24"/>
                <w:szCs w:val="24"/>
                <w:vertAlign w:val="superscript"/>
              </w:rPr>
              <w:t>nd</w:t>
            </w:r>
            <w:r>
              <w:rPr>
                <w:sz w:val="24"/>
                <w:szCs w:val="24"/>
              </w:rPr>
              <w:t xml:space="preserve"> floor was unoccupied</w:t>
            </w:r>
            <w:r w:rsidR="00926B2E">
              <w:rPr>
                <w:sz w:val="24"/>
                <w:szCs w:val="24"/>
              </w:rPr>
              <w:t xml:space="preserve">, due to an </w:t>
            </w:r>
            <w:r w:rsidR="00E16546">
              <w:rPr>
                <w:sz w:val="24"/>
                <w:szCs w:val="24"/>
              </w:rPr>
              <w:t xml:space="preserve">admissions </w:t>
            </w:r>
            <w:r w:rsidR="00926B2E">
              <w:rPr>
                <w:sz w:val="24"/>
                <w:szCs w:val="24"/>
              </w:rPr>
              <w:t>embargo from the local authority (which has recently been lifted).</w:t>
            </w:r>
          </w:p>
          <w:p w14:paraId="7527EF9A" w14:textId="77777777" w:rsidR="00AE2427" w:rsidRPr="004F61D8" w:rsidRDefault="00AE2427" w:rsidP="00DE4B82">
            <w:pPr>
              <w:pStyle w:val="HWStoryBullets"/>
              <w:numPr>
                <w:ilvl w:val="0"/>
                <w:numId w:val="0"/>
              </w:numPr>
              <w:rPr>
                <w:sz w:val="24"/>
                <w:szCs w:val="24"/>
              </w:rPr>
            </w:pPr>
          </w:p>
          <w:p w14:paraId="181FE367" w14:textId="77777777" w:rsidR="00AE2427" w:rsidRPr="00AE1EC6" w:rsidRDefault="00AE2427" w:rsidP="00DE4B82">
            <w:pPr>
              <w:pStyle w:val="HWStoryText"/>
              <w:rPr>
                <w:b/>
                <w:bCs/>
                <w:sz w:val="24"/>
                <w:szCs w:val="24"/>
              </w:rPr>
            </w:pPr>
            <w:r w:rsidRPr="00AE1EC6">
              <w:rPr>
                <w:b/>
                <w:bCs/>
                <w:sz w:val="24"/>
                <w:szCs w:val="24"/>
              </w:rPr>
              <w:t>What has worked well?</w:t>
            </w:r>
          </w:p>
          <w:p w14:paraId="5470807E" w14:textId="6B83BB4D" w:rsidR="0073399B" w:rsidRDefault="0073399B" w:rsidP="0073399B">
            <w:pPr>
              <w:pStyle w:val="HWStoryBullets"/>
              <w:ind w:left="567" w:hanging="567"/>
              <w:rPr>
                <w:sz w:val="24"/>
                <w:szCs w:val="24"/>
              </w:rPr>
            </w:pPr>
            <w:r w:rsidRPr="0073399B">
              <w:rPr>
                <w:sz w:val="24"/>
                <w:szCs w:val="24"/>
              </w:rPr>
              <w:t xml:space="preserve">The ‘Blue Lounge’ on the ground floor has recently been redecorated and this has been done thoughtfully. Walls are now painted in two colours  - a different shade below and above the mid-point (or handrail where fitted) and this enhances both accessibility and appeal. The colours chosen are subtle and match the existing furniture. </w:t>
            </w:r>
          </w:p>
          <w:p w14:paraId="5C6BB556" w14:textId="353EBE12" w:rsidR="00F42381" w:rsidRPr="0073399B" w:rsidRDefault="00F42381" w:rsidP="0073399B">
            <w:pPr>
              <w:pStyle w:val="HWStoryBullets"/>
              <w:ind w:left="567" w:hanging="567"/>
              <w:rPr>
                <w:sz w:val="24"/>
                <w:szCs w:val="24"/>
              </w:rPr>
            </w:pPr>
            <w:r>
              <w:rPr>
                <w:sz w:val="24"/>
                <w:szCs w:val="24"/>
              </w:rPr>
              <w:t xml:space="preserve">New carpet has been fitted in the lounge and surrounding area. </w:t>
            </w:r>
            <w:r w:rsidR="00FD6683">
              <w:rPr>
                <w:sz w:val="24"/>
                <w:szCs w:val="24"/>
              </w:rPr>
              <w:t>We are told that new carpeting will be fitted throughout the home.</w:t>
            </w:r>
          </w:p>
          <w:p w14:paraId="7AFE34CA" w14:textId="4B4D99EE" w:rsidR="0073399B" w:rsidRPr="0073399B" w:rsidRDefault="0073399B" w:rsidP="0073399B">
            <w:pPr>
              <w:pStyle w:val="HWStoryBullets"/>
              <w:ind w:left="567" w:hanging="567"/>
              <w:rPr>
                <w:sz w:val="24"/>
                <w:szCs w:val="24"/>
              </w:rPr>
            </w:pPr>
            <w:r w:rsidRPr="0073399B">
              <w:rPr>
                <w:sz w:val="24"/>
                <w:szCs w:val="24"/>
              </w:rPr>
              <w:t>Homely touches include ornaments on the piano</w:t>
            </w:r>
            <w:r w:rsidR="00373C4C">
              <w:rPr>
                <w:sz w:val="24"/>
                <w:szCs w:val="24"/>
              </w:rPr>
              <w:t xml:space="preserve"> and a flower bouquet on the table.</w:t>
            </w:r>
          </w:p>
          <w:p w14:paraId="053C337B" w14:textId="77777777" w:rsidR="0073399B" w:rsidRPr="0073399B" w:rsidRDefault="0073399B" w:rsidP="0073399B">
            <w:pPr>
              <w:pStyle w:val="HWStoryBullets"/>
              <w:ind w:left="567" w:hanging="567"/>
              <w:rPr>
                <w:sz w:val="24"/>
                <w:szCs w:val="24"/>
              </w:rPr>
            </w:pPr>
            <w:r w:rsidRPr="0073399B">
              <w:rPr>
                <w:sz w:val="24"/>
                <w:szCs w:val="24"/>
              </w:rPr>
              <w:t>It is planned for the ‘Blue Lounge’ to become a general lounge/seating area, as it has good access to the garden, and with it appealing vistas and plenty of natural light.</w:t>
            </w:r>
          </w:p>
          <w:p w14:paraId="07E7FB2B" w14:textId="718FA02A" w:rsidR="00AE2427" w:rsidRDefault="0073399B" w:rsidP="0073399B">
            <w:pPr>
              <w:pStyle w:val="HWStoryBullets"/>
              <w:ind w:left="567" w:hanging="567"/>
              <w:rPr>
                <w:sz w:val="24"/>
                <w:szCs w:val="24"/>
              </w:rPr>
            </w:pPr>
            <w:r w:rsidRPr="0073399B">
              <w:rPr>
                <w:sz w:val="24"/>
                <w:szCs w:val="24"/>
              </w:rPr>
              <w:t>The home appeared clean, tidy and uncluttered.</w:t>
            </w:r>
          </w:p>
          <w:p w14:paraId="763C3289" w14:textId="77777777" w:rsidR="0073399B" w:rsidRPr="004F61D8" w:rsidRDefault="0073399B" w:rsidP="0073399B">
            <w:pPr>
              <w:pStyle w:val="HWStoryBullets"/>
              <w:numPr>
                <w:ilvl w:val="0"/>
                <w:numId w:val="0"/>
              </w:numPr>
              <w:rPr>
                <w:sz w:val="24"/>
                <w:szCs w:val="24"/>
              </w:rPr>
            </w:pPr>
          </w:p>
          <w:p w14:paraId="699B55BE" w14:textId="77777777" w:rsidR="00AE2427" w:rsidRPr="00AE1EC6" w:rsidRDefault="00AE2427" w:rsidP="00DE4B82">
            <w:pPr>
              <w:pStyle w:val="HWStoryText"/>
              <w:rPr>
                <w:b/>
                <w:bCs/>
                <w:sz w:val="24"/>
                <w:szCs w:val="24"/>
              </w:rPr>
            </w:pPr>
            <w:r w:rsidRPr="00AE1EC6">
              <w:rPr>
                <w:b/>
                <w:bCs/>
                <w:sz w:val="24"/>
                <w:szCs w:val="24"/>
              </w:rPr>
              <w:t>What could be improved?</w:t>
            </w:r>
          </w:p>
          <w:p w14:paraId="2FBFDC2F" w14:textId="77777777" w:rsidR="00DA0C77" w:rsidRPr="00DA0C77" w:rsidRDefault="00DA0C77" w:rsidP="00DA0C77">
            <w:pPr>
              <w:pStyle w:val="HWStoryBullets"/>
              <w:ind w:left="567" w:hanging="567"/>
              <w:rPr>
                <w:sz w:val="24"/>
                <w:szCs w:val="24"/>
              </w:rPr>
            </w:pPr>
            <w:r w:rsidRPr="00DA0C77">
              <w:rPr>
                <w:sz w:val="24"/>
                <w:szCs w:val="24"/>
              </w:rPr>
              <w:t>Residents doors have just their name and room number - in a small, formal font. As there is no personalisation, this feels somewhat clinical and institutional.</w:t>
            </w:r>
          </w:p>
          <w:p w14:paraId="55A083EE" w14:textId="77777777" w:rsidR="00AE2427" w:rsidRPr="00340056" w:rsidRDefault="00DA0C77" w:rsidP="00DA0C77">
            <w:pPr>
              <w:pStyle w:val="HWStoryBullets"/>
              <w:ind w:left="567" w:hanging="567"/>
            </w:pPr>
            <w:r w:rsidRPr="00DA0C77">
              <w:rPr>
                <w:sz w:val="24"/>
                <w:szCs w:val="24"/>
              </w:rPr>
              <w:t>We detected an odour of urine on the ground and 1</w:t>
            </w:r>
            <w:r w:rsidRPr="00DA0C77">
              <w:rPr>
                <w:sz w:val="24"/>
                <w:szCs w:val="24"/>
                <w:vertAlign w:val="superscript"/>
              </w:rPr>
              <w:t>st</w:t>
            </w:r>
            <w:r>
              <w:rPr>
                <w:sz w:val="24"/>
                <w:szCs w:val="24"/>
              </w:rPr>
              <w:t xml:space="preserve"> </w:t>
            </w:r>
            <w:r w:rsidRPr="00DA0C77">
              <w:rPr>
                <w:sz w:val="24"/>
                <w:szCs w:val="24"/>
              </w:rPr>
              <w:t>floors. According to the manager, this is due to residents being changed and washed during the morning shift.</w:t>
            </w:r>
          </w:p>
          <w:p w14:paraId="09F229D7" w14:textId="77777777" w:rsidR="00340056" w:rsidRDefault="00340056" w:rsidP="00340056">
            <w:pPr>
              <w:pStyle w:val="HWStoryBullets"/>
              <w:ind w:left="567" w:hanging="567"/>
              <w:rPr>
                <w:sz w:val="24"/>
                <w:szCs w:val="24"/>
              </w:rPr>
            </w:pPr>
            <w:r>
              <w:rPr>
                <w:sz w:val="24"/>
                <w:szCs w:val="24"/>
              </w:rPr>
              <w:t xml:space="preserve">The general colour scheme is beige, and doors/hand rails do not contrast well with the walls. The manager says there is a plan to replicate the ‘two colour’ scheme – used (to good effect) in the ‘Blue Lounge’. </w:t>
            </w:r>
          </w:p>
          <w:p w14:paraId="52FD4AA0" w14:textId="1620CC04" w:rsidR="000A7DBB" w:rsidRPr="004F61D8" w:rsidRDefault="000A7DBB" w:rsidP="00340056">
            <w:pPr>
              <w:pStyle w:val="HWStoryBullets"/>
              <w:ind w:left="567" w:hanging="567"/>
              <w:rPr>
                <w:sz w:val="24"/>
                <w:szCs w:val="24"/>
              </w:rPr>
            </w:pPr>
            <w:r>
              <w:rPr>
                <w:sz w:val="24"/>
                <w:szCs w:val="24"/>
              </w:rPr>
              <w:t xml:space="preserve">We feel that general signage could be </w:t>
            </w:r>
            <w:r w:rsidR="00D272E5">
              <w:rPr>
                <w:sz w:val="24"/>
                <w:szCs w:val="24"/>
              </w:rPr>
              <w:t>m</w:t>
            </w:r>
            <w:r w:rsidR="00242FFE">
              <w:rPr>
                <w:sz w:val="24"/>
                <w:szCs w:val="24"/>
              </w:rPr>
              <w:t>ore effective – it was relatively easy to get lost, while walking around.</w:t>
            </w:r>
          </w:p>
          <w:p w14:paraId="23942319" w14:textId="524101D9" w:rsidR="00340056" w:rsidRDefault="00340056" w:rsidP="00340056">
            <w:pPr>
              <w:pStyle w:val="HWStoryBullets"/>
              <w:numPr>
                <w:ilvl w:val="0"/>
                <w:numId w:val="0"/>
              </w:numPr>
              <w:ind w:left="567"/>
            </w:pPr>
          </w:p>
        </w:tc>
      </w:tr>
    </w:tbl>
    <w:p w14:paraId="2418FC50" w14:textId="77777777" w:rsidR="005E488D" w:rsidRDefault="005E488D" w:rsidP="001E4CA5">
      <w:pPr>
        <w:rPr>
          <w:sz w:val="32"/>
          <w:szCs w:val="32"/>
        </w:rPr>
      </w:pPr>
    </w:p>
    <w:tbl>
      <w:tblPr>
        <w:tblStyle w:val="HWStoryPink"/>
        <w:tblW w:w="10490" w:type="dxa"/>
        <w:tblLook w:val="04A0" w:firstRow="1" w:lastRow="0" w:firstColumn="1" w:lastColumn="0" w:noHBand="0" w:noVBand="1"/>
      </w:tblPr>
      <w:tblGrid>
        <w:gridCol w:w="10490"/>
      </w:tblGrid>
      <w:tr w:rsidR="008E7EC4" w14:paraId="1CCFA673"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1AC54408" w14:textId="0E9D49BC" w:rsidR="008E7EC4" w:rsidRDefault="001E4CA5" w:rsidP="00DE4B82">
            <w:pPr>
              <w:pStyle w:val="HWStoryTitle"/>
            </w:pPr>
            <w:r>
              <w:lastRenderedPageBreak/>
              <w:br w:type="page"/>
            </w:r>
            <w:r w:rsidR="00D0253C">
              <w:t>Personal and Clinical Care</w:t>
            </w:r>
          </w:p>
        </w:tc>
      </w:tr>
      <w:tr w:rsidR="008E7EC4" w:rsidRPr="00124151" w14:paraId="7A0DB204" w14:textId="77777777" w:rsidTr="00DE4B82">
        <w:tc>
          <w:tcPr>
            <w:tcW w:w="10490" w:type="dxa"/>
            <w:shd w:val="clear" w:color="auto" w:fill="CCDCE1"/>
          </w:tcPr>
          <w:p w14:paraId="2BFED91F" w14:textId="434098A9" w:rsidR="001E1BC6" w:rsidRPr="00AE1EC6" w:rsidRDefault="001E1BC6" w:rsidP="001E1BC6">
            <w:pPr>
              <w:pStyle w:val="HWStoryText"/>
              <w:rPr>
                <w:b/>
                <w:bCs/>
                <w:sz w:val="24"/>
                <w:szCs w:val="24"/>
              </w:rPr>
            </w:pPr>
            <w:r>
              <w:rPr>
                <w:b/>
                <w:bCs/>
                <w:sz w:val="24"/>
                <w:szCs w:val="24"/>
              </w:rPr>
              <w:t>Notes</w:t>
            </w:r>
          </w:p>
          <w:p w14:paraId="7AF259D5" w14:textId="77777777" w:rsidR="009B77F4" w:rsidRDefault="009B77F4" w:rsidP="009B77F4">
            <w:pPr>
              <w:pStyle w:val="HWStoryBullets"/>
              <w:ind w:left="567" w:hanging="567"/>
              <w:rPr>
                <w:sz w:val="24"/>
                <w:szCs w:val="24"/>
              </w:rPr>
            </w:pPr>
            <w:r w:rsidRPr="009B77F4">
              <w:rPr>
                <w:sz w:val="24"/>
                <w:szCs w:val="24"/>
              </w:rPr>
              <w:t>The home specialises in nursing care and will only accommodate residents with dementia – if nursing is the predominant need. Currently there are around 10 residents with dementia (out of 36 residents total).</w:t>
            </w:r>
          </w:p>
          <w:p w14:paraId="2FAED280" w14:textId="102017E0" w:rsidR="00216423" w:rsidRPr="009B77F4" w:rsidRDefault="00216423" w:rsidP="009B77F4">
            <w:pPr>
              <w:pStyle w:val="HWStoryBullets"/>
              <w:ind w:left="567" w:hanging="567"/>
              <w:rPr>
                <w:sz w:val="24"/>
                <w:szCs w:val="24"/>
              </w:rPr>
            </w:pPr>
            <w:r w:rsidRPr="00216423">
              <w:rPr>
                <w:sz w:val="24"/>
                <w:szCs w:val="24"/>
              </w:rPr>
              <w:t>Residents with the highest level of dependency are generally located on the 1</w:t>
            </w:r>
            <w:r w:rsidRPr="001F1783">
              <w:rPr>
                <w:sz w:val="24"/>
                <w:szCs w:val="24"/>
                <w:vertAlign w:val="superscript"/>
              </w:rPr>
              <w:t>st</w:t>
            </w:r>
            <w:r w:rsidR="001F1783">
              <w:rPr>
                <w:sz w:val="24"/>
                <w:szCs w:val="24"/>
              </w:rPr>
              <w:t xml:space="preserve"> </w:t>
            </w:r>
            <w:r w:rsidRPr="00216423">
              <w:rPr>
                <w:sz w:val="24"/>
                <w:szCs w:val="24"/>
              </w:rPr>
              <w:t>floor.</w:t>
            </w:r>
          </w:p>
          <w:p w14:paraId="3E6D29BB" w14:textId="77777777" w:rsidR="009B77F4" w:rsidRPr="009B77F4" w:rsidRDefault="009B77F4" w:rsidP="009B77F4">
            <w:pPr>
              <w:pStyle w:val="HWStoryBullets"/>
              <w:ind w:left="567" w:hanging="567"/>
              <w:rPr>
                <w:sz w:val="24"/>
                <w:szCs w:val="24"/>
              </w:rPr>
            </w:pPr>
            <w:r w:rsidRPr="009B77F4">
              <w:rPr>
                <w:sz w:val="24"/>
                <w:szCs w:val="24"/>
              </w:rPr>
              <w:t>The manager says there are 10 registered nurses.</w:t>
            </w:r>
          </w:p>
          <w:p w14:paraId="7CE6AD64" w14:textId="77777777" w:rsidR="009B77F4" w:rsidRDefault="009B77F4" w:rsidP="009B77F4">
            <w:pPr>
              <w:pStyle w:val="HWStoryBullets"/>
              <w:ind w:left="567" w:hanging="567"/>
              <w:rPr>
                <w:sz w:val="24"/>
                <w:szCs w:val="24"/>
              </w:rPr>
            </w:pPr>
            <w:r w:rsidRPr="009B77F4">
              <w:rPr>
                <w:sz w:val="24"/>
                <w:szCs w:val="24"/>
              </w:rPr>
              <w:t>Clinical meetings take place, we are told.</w:t>
            </w:r>
          </w:p>
          <w:p w14:paraId="2EE19D5F" w14:textId="77777777" w:rsidR="00A20AA6" w:rsidRPr="00A20AA6" w:rsidRDefault="00A20AA6" w:rsidP="00A20AA6">
            <w:pPr>
              <w:pStyle w:val="HWStoryBullets"/>
              <w:ind w:left="567" w:hanging="567"/>
              <w:rPr>
                <w:sz w:val="24"/>
                <w:szCs w:val="24"/>
              </w:rPr>
            </w:pPr>
            <w:r w:rsidRPr="00A20AA6">
              <w:rPr>
                <w:sz w:val="24"/>
                <w:szCs w:val="24"/>
              </w:rPr>
              <w:t xml:space="preserve">Resident’s doors were typically open during our visit, we assume to enable observation of higher dependency residents in particular. </w:t>
            </w:r>
          </w:p>
          <w:p w14:paraId="3BCBD927" w14:textId="205F16F6" w:rsidR="00A20AA6" w:rsidRPr="009B77F4" w:rsidRDefault="00A20AA6" w:rsidP="00A20AA6">
            <w:pPr>
              <w:pStyle w:val="HWStoryBullets"/>
              <w:ind w:left="567" w:hanging="567"/>
              <w:rPr>
                <w:sz w:val="24"/>
                <w:szCs w:val="24"/>
              </w:rPr>
            </w:pPr>
            <w:r w:rsidRPr="00A20AA6">
              <w:rPr>
                <w:sz w:val="24"/>
                <w:szCs w:val="24"/>
              </w:rPr>
              <w:t>For one bed-bound resident a camera has been installed, to enhance observation.</w:t>
            </w:r>
          </w:p>
          <w:p w14:paraId="05D08805" w14:textId="3896D9F4" w:rsidR="001E1BC6" w:rsidRDefault="009B77F4" w:rsidP="009B77F4">
            <w:pPr>
              <w:pStyle w:val="HWStoryBullets"/>
              <w:ind w:left="567" w:hanging="567"/>
              <w:rPr>
                <w:sz w:val="24"/>
                <w:szCs w:val="24"/>
              </w:rPr>
            </w:pPr>
            <w:r w:rsidRPr="009B77F4">
              <w:rPr>
                <w:sz w:val="24"/>
                <w:szCs w:val="24"/>
              </w:rPr>
              <w:t>There are residents with pressure sores – these tend to occur at the hospital, according to the manager.</w:t>
            </w:r>
          </w:p>
          <w:p w14:paraId="719D81B3" w14:textId="77777777" w:rsidR="009B77F4" w:rsidRPr="009B77F4" w:rsidRDefault="009B77F4" w:rsidP="009B77F4">
            <w:pPr>
              <w:pStyle w:val="HWStoryBullets"/>
              <w:numPr>
                <w:ilvl w:val="0"/>
                <w:numId w:val="0"/>
              </w:numPr>
              <w:rPr>
                <w:sz w:val="24"/>
                <w:szCs w:val="24"/>
              </w:rPr>
            </w:pPr>
          </w:p>
          <w:p w14:paraId="65313E73" w14:textId="55DFCD37" w:rsidR="008E7EC4" w:rsidRPr="00AE1EC6" w:rsidRDefault="008E7EC4" w:rsidP="00DE4B82">
            <w:pPr>
              <w:pStyle w:val="HWStoryText"/>
              <w:rPr>
                <w:b/>
                <w:bCs/>
                <w:sz w:val="24"/>
                <w:szCs w:val="24"/>
              </w:rPr>
            </w:pPr>
            <w:r w:rsidRPr="00AE1EC6">
              <w:rPr>
                <w:b/>
                <w:bCs/>
                <w:sz w:val="24"/>
                <w:szCs w:val="24"/>
              </w:rPr>
              <w:t>What has worked well?</w:t>
            </w:r>
          </w:p>
          <w:p w14:paraId="5F8D8E12" w14:textId="38CE718C" w:rsidR="00244209" w:rsidRDefault="00244209" w:rsidP="00F352AE">
            <w:pPr>
              <w:pStyle w:val="HWStoryBullets"/>
              <w:ind w:left="567" w:hanging="567"/>
              <w:rPr>
                <w:sz w:val="24"/>
                <w:szCs w:val="24"/>
              </w:rPr>
            </w:pPr>
            <w:r w:rsidRPr="00244209">
              <w:rPr>
                <w:sz w:val="24"/>
                <w:szCs w:val="24"/>
              </w:rPr>
              <w:t>We observed staff to knock on closed doors, before entering the residents rooms.</w:t>
            </w:r>
          </w:p>
          <w:p w14:paraId="0EBAFA51" w14:textId="3EBC797D" w:rsidR="00F1002E" w:rsidRPr="00F352AE" w:rsidRDefault="00F352AE" w:rsidP="00F352AE">
            <w:pPr>
              <w:pStyle w:val="HWStoryBullets"/>
              <w:ind w:left="567" w:hanging="567"/>
              <w:rPr>
                <w:sz w:val="24"/>
                <w:szCs w:val="24"/>
              </w:rPr>
            </w:pPr>
            <w:r w:rsidRPr="00F352AE">
              <w:rPr>
                <w:sz w:val="24"/>
                <w:szCs w:val="24"/>
              </w:rPr>
              <w:t>Some of the beds are lower to the ground, and this allows for the rails to be removed – improving accessibility.</w:t>
            </w:r>
          </w:p>
          <w:p w14:paraId="25A2DD4F" w14:textId="77777777" w:rsidR="00F352AE" w:rsidRPr="004F61D8" w:rsidRDefault="00F352AE" w:rsidP="00F352AE">
            <w:pPr>
              <w:pStyle w:val="HWStoryBullets"/>
              <w:numPr>
                <w:ilvl w:val="0"/>
                <w:numId w:val="0"/>
              </w:numPr>
              <w:ind w:left="1834"/>
              <w:rPr>
                <w:sz w:val="24"/>
                <w:szCs w:val="24"/>
              </w:rPr>
            </w:pPr>
          </w:p>
          <w:p w14:paraId="6AA4AADA" w14:textId="77777777" w:rsidR="008E7EC4" w:rsidRPr="00AE1EC6" w:rsidRDefault="008E7EC4" w:rsidP="00DE4B82">
            <w:pPr>
              <w:pStyle w:val="HWStoryText"/>
              <w:rPr>
                <w:b/>
                <w:bCs/>
                <w:sz w:val="24"/>
                <w:szCs w:val="24"/>
              </w:rPr>
            </w:pPr>
            <w:r w:rsidRPr="00AE1EC6">
              <w:rPr>
                <w:b/>
                <w:bCs/>
                <w:sz w:val="24"/>
                <w:szCs w:val="24"/>
              </w:rPr>
              <w:t>What could be improved?</w:t>
            </w:r>
          </w:p>
          <w:p w14:paraId="3A8F4B61" w14:textId="5E450241" w:rsidR="00124151" w:rsidRPr="00124151" w:rsidRDefault="00124151" w:rsidP="00E6696A">
            <w:pPr>
              <w:pStyle w:val="HWStoryBullets"/>
              <w:ind w:left="567" w:hanging="567"/>
              <w:rPr>
                <w:sz w:val="24"/>
                <w:szCs w:val="24"/>
              </w:rPr>
            </w:pPr>
            <w:r w:rsidRPr="00124151">
              <w:rPr>
                <w:sz w:val="24"/>
                <w:szCs w:val="24"/>
              </w:rPr>
              <w:t>We feel the toilets</w:t>
            </w:r>
            <w:r>
              <w:rPr>
                <w:sz w:val="24"/>
                <w:szCs w:val="24"/>
              </w:rPr>
              <w:t xml:space="preserve"> need some attention.</w:t>
            </w:r>
            <w:r w:rsidRPr="00124151">
              <w:rPr>
                <w:sz w:val="24"/>
                <w:szCs w:val="24"/>
              </w:rPr>
              <w:t xml:space="preserve"> </w:t>
            </w:r>
          </w:p>
          <w:p w14:paraId="724D9A24" w14:textId="5CC400AA" w:rsidR="008E7EC4" w:rsidRPr="00124151" w:rsidRDefault="00E6696A" w:rsidP="00E6696A">
            <w:pPr>
              <w:pStyle w:val="HWStoryBullets"/>
              <w:ind w:left="567" w:hanging="567"/>
              <w:rPr>
                <w:sz w:val="24"/>
                <w:szCs w:val="24"/>
              </w:rPr>
            </w:pPr>
            <w:r w:rsidRPr="00E6696A">
              <w:rPr>
                <w:sz w:val="24"/>
                <w:szCs w:val="24"/>
              </w:rPr>
              <w:t>A visitors toilet on the 1</w:t>
            </w:r>
            <w:r w:rsidRPr="0069776D">
              <w:rPr>
                <w:sz w:val="24"/>
                <w:szCs w:val="24"/>
                <w:vertAlign w:val="superscript"/>
              </w:rPr>
              <w:t>st</w:t>
            </w:r>
            <w:r w:rsidR="0069776D">
              <w:rPr>
                <w:sz w:val="24"/>
                <w:szCs w:val="24"/>
              </w:rPr>
              <w:t xml:space="preserve"> </w:t>
            </w:r>
            <w:r w:rsidRPr="00E6696A">
              <w:rPr>
                <w:sz w:val="24"/>
                <w:szCs w:val="24"/>
              </w:rPr>
              <w:t>floor was clean and well-equipped, however décor had visibly deteriorated – with parts of tiles missing, and lino peeling.</w:t>
            </w:r>
          </w:p>
          <w:p w14:paraId="43FAC311" w14:textId="42444541" w:rsidR="00124151" w:rsidRPr="00124151" w:rsidRDefault="00124151" w:rsidP="00E6696A">
            <w:pPr>
              <w:pStyle w:val="HWStoryBullets"/>
              <w:ind w:left="567" w:hanging="567"/>
              <w:rPr>
                <w:sz w:val="24"/>
                <w:szCs w:val="24"/>
              </w:rPr>
            </w:pPr>
            <w:r w:rsidRPr="00124151">
              <w:rPr>
                <w:sz w:val="24"/>
                <w:szCs w:val="24"/>
              </w:rPr>
              <w:t>A communal toilet had a strange layout (</w:t>
            </w:r>
            <w:r w:rsidR="00274404">
              <w:rPr>
                <w:sz w:val="24"/>
                <w:szCs w:val="24"/>
              </w:rPr>
              <w:t>both low and high fittings).</w:t>
            </w:r>
          </w:p>
          <w:p w14:paraId="63D83F9F" w14:textId="026AFBA8" w:rsidR="00625F3B" w:rsidRPr="00124151" w:rsidRDefault="00625F3B" w:rsidP="00625F3B">
            <w:pPr>
              <w:pStyle w:val="HWStoryBullets"/>
              <w:numPr>
                <w:ilvl w:val="0"/>
                <w:numId w:val="0"/>
              </w:numPr>
              <w:rPr>
                <w:sz w:val="16"/>
                <w:szCs w:val="16"/>
              </w:rPr>
            </w:pPr>
          </w:p>
        </w:tc>
      </w:tr>
    </w:tbl>
    <w:p w14:paraId="5C20E39F" w14:textId="7A733BEF" w:rsidR="001E4CA5" w:rsidRPr="00124151" w:rsidRDefault="001E4CA5" w:rsidP="001E4CA5">
      <w:pPr>
        <w:spacing w:line="240" w:lineRule="auto"/>
        <w:rPr>
          <w:b/>
        </w:rPr>
      </w:pPr>
    </w:p>
    <w:p w14:paraId="1DE4A101" w14:textId="77777777" w:rsidR="0024552B" w:rsidRPr="00124151" w:rsidRDefault="0024552B" w:rsidP="0024552B">
      <w:pPr>
        <w:pStyle w:val="HWBlank"/>
      </w:pPr>
    </w:p>
    <w:tbl>
      <w:tblPr>
        <w:tblStyle w:val="HWStoryPink"/>
        <w:tblW w:w="10490" w:type="dxa"/>
        <w:tblLook w:val="04A0" w:firstRow="1" w:lastRow="0" w:firstColumn="1" w:lastColumn="0" w:noHBand="0" w:noVBand="1"/>
      </w:tblPr>
      <w:tblGrid>
        <w:gridCol w:w="10490"/>
      </w:tblGrid>
      <w:tr w:rsidR="0024552B" w14:paraId="3E2A5134"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67017675" w14:textId="11545DE7" w:rsidR="0024552B" w:rsidRDefault="0024552B" w:rsidP="00DE4B82">
            <w:pPr>
              <w:pStyle w:val="HWStoryTitle"/>
            </w:pPr>
            <w:r>
              <w:t>Activities</w:t>
            </w:r>
          </w:p>
        </w:tc>
      </w:tr>
      <w:tr w:rsidR="0024552B" w14:paraId="577689A0" w14:textId="77777777" w:rsidTr="00DE4B82">
        <w:tc>
          <w:tcPr>
            <w:tcW w:w="10490" w:type="dxa"/>
          </w:tcPr>
          <w:p w14:paraId="787A048A" w14:textId="77777777" w:rsidR="0024552B" w:rsidRPr="00AE1EC6" w:rsidRDefault="0024552B" w:rsidP="00DE4B82">
            <w:pPr>
              <w:pStyle w:val="HWStoryText"/>
              <w:rPr>
                <w:b/>
                <w:bCs/>
                <w:sz w:val="24"/>
                <w:szCs w:val="24"/>
              </w:rPr>
            </w:pPr>
            <w:r w:rsidRPr="00AE1EC6">
              <w:rPr>
                <w:b/>
                <w:bCs/>
                <w:sz w:val="24"/>
                <w:szCs w:val="24"/>
              </w:rPr>
              <w:t>Notes</w:t>
            </w:r>
          </w:p>
          <w:p w14:paraId="4885DCC4" w14:textId="23D46607" w:rsidR="00FB4D8C" w:rsidRDefault="00FB4D8C" w:rsidP="008539CE">
            <w:pPr>
              <w:pStyle w:val="HWStoryBullets"/>
              <w:ind w:left="567" w:hanging="567"/>
              <w:rPr>
                <w:sz w:val="24"/>
                <w:szCs w:val="24"/>
              </w:rPr>
            </w:pPr>
            <w:r w:rsidRPr="00FB4D8C">
              <w:rPr>
                <w:sz w:val="24"/>
                <w:szCs w:val="24"/>
              </w:rPr>
              <w:t>There is activities staffing Monday to Friday, with the Activities Coordinator working four days, and the Assistant one.</w:t>
            </w:r>
          </w:p>
          <w:p w14:paraId="703627D4" w14:textId="6E967362" w:rsidR="00327128" w:rsidRDefault="00327128" w:rsidP="008539CE">
            <w:pPr>
              <w:pStyle w:val="HWStoryBullets"/>
              <w:ind w:left="567" w:hanging="567"/>
              <w:rPr>
                <w:sz w:val="24"/>
                <w:szCs w:val="24"/>
              </w:rPr>
            </w:pPr>
            <w:r w:rsidRPr="00327128">
              <w:rPr>
                <w:sz w:val="24"/>
                <w:szCs w:val="24"/>
              </w:rPr>
              <w:t>Activities are ‘well-attended' in the afternoons</w:t>
            </w:r>
            <w:r>
              <w:rPr>
                <w:sz w:val="24"/>
                <w:szCs w:val="24"/>
              </w:rPr>
              <w:t>, according to staff.</w:t>
            </w:r>
          </w:p>
          <w:p w14:paraId="1DDFBB18" w14:textId="34EF4B55" w:rsidR="0024552B" w:rsidRDefault="008539CE" w:rsidP="008539CE">
            <w:pPr>
              <w:pStyle w:val="HWStoryBullets"/>
              <w:ind w:left="567" w:hanging="567"/>
              <w:rPr>
                <w:sz w:val="24"/>
                <w:szCs w:val="24"/>
              </w:rPr>
            </w:pPr>
            <w:r w:rsidRPr="008539CE">
              <w:rPr>
                <w:sz w:val="24"/>
                <w:szCs w:val="24"/>
              </w:rPr>
              <w:lastRenderedPageBreak/>
              <w:t>There is a plan in place to transform the east side of the garden, with particular detail to pot plants</w:t>
            </w:r>
            <w:r w:rsidR="00485086">
              <w:rPr>
                <w:sz w:val="24"/>
                <w:szCs w:val="24"/>
              </w:rPr>
              <w:t>, the manager says.</w:t>
            </w:r>
            <w:r w:rsidR="00D92783">
              <w:rPr>
                <w:sz w:val="24"/>
                <w:szCs w:val="24"/>
              </w:rPr>
              <w:t xml:space="preserve"> New garden furniture is also sought.</w:t>
            </w:r>
          </w:p>
          <w:p w14:paraId="53567322" w14:textId="77777777" w:rsidR="008539CE" w:rsidRPr="004F61D8" w:rsidRDefault="008539CE" w:rsidP="00DE4B82">
            <w:pPr>
              <w:pStyle w:val="HWStoryBullets"/>
              <w:numPr>
                <w:ilvl w:val="0"/>
                <w:numId w:val="0"/>
              </w:numPr>
              <w:rPr>
                <w:sz w:val="24"/>
                <w:szCs w:val="24"/>
              </w:rPr>
            </w:pPr>
          </w:p>
          <w:p w14:paraId="2B194862" w14:textId="77777777" w:rsidR="0024552B" w:rsidRPr="00AE1EC6" w:rsidRDefault="0024552B" w:rsidP="00DE4B82">
            <w:pPr>
              <w:pStyle w:val="HWStoryText"/>
              <w:rPr>
                <w:b/>
                <w:bCs/>
                <w:sz w:val="24"/>
                <w:szCs w:val="24"/>
              </w:rPr>
            </w:pPr>
            <w:r w:rsidRPr="00AE1EC6">
              <w:rPr>
                <w:b/>
                <w:bCs/>
                <w:sz w:val="24"/>
                <w:szCs w:val="24"/>
              </w:rPr>
              <w:t>What has worked well?</w:t>
            </w:r>
          </w:p>
          <w:p w14:paraId="1D2F6A22" w14:textId="77777777" w:rsidR="004E66B7" w:rsidRPr="004E66B7" w:rsidRDefault="004E66B7" w:rsidP="004E66B7">
            <w:pPr>
              <w:pStyle w:val="HWStoryBullets"/>
              <w:ind w:left="567" w:hanging="567"/>
              <w:rPr>
                <w:sz w:val="24"/>
                <w:szCs w:val="24"/>
              </w:rPr>
            </w:pPr>
            <w:r w:rsidRPr="004E66B7">
              <w:rPr>
                <w:sz w:val="24"/>
                <w:szCs w:val="24"/>
              </w:rPr>
              <w:t>The activities posted on noticeboards were up-to-date – with the current week’s offer displayed.</w:t>
            </w:r>
          </w:p>
          <w:p w14:paraId="3F0752D9" w14:textId="4FCC134F" w:rsidR="004E66B7" w:rsidRPr="004E66B7" w:rsidRDefault="004E66B7" w:rsidP="004E66B7">
            <w:pPr>
              <w:pStyle w:val="HWStoryBullets"/>
              <w:ind w:left="567" w:hanging="567"/>
              <w:rPr>
                <w:sz w:val="24"/>
                <w:szCs w:val="24"/>
              </w:rPr>
            </w:pPr>
            <w:r w:rsidRPr="004E66B7">
              <w:rPr>
                <w:sz w:val="24"/>
                <w:szCs w:val="24"/>
              </w:rPr>
              <w:t xml:space="preserve">The Activity Coordinator produces a quarterly newsletter – featuring past and future events, plus a wealth of other information. The publication, which is sent to relatives and </w:t>
            </w:r>
            <w:r w:rsidR="002D3A8D">
              <w:rPr>
                <w:sz w:val="24"/>
                <w:szCs w:val="24"/>
              </w:rPr>
              <w:t xml:space="preserve">is </w:t>
            </w:r>
            <w:r w:rsidRPr="004E66B7">
              <w:rPr>
                <w:sz w:val="24"/>
                <w:szCs w:val="24"/>
              </w:rPr>
              <w:t>also available in-house, is impressive-looking with many photos and features.</w:t>
            </w:r>
          </w:p>
          <w:p w14:paraId="18A08B51" w14:textId="17022707" w:rsidR="0024552B" w:rsidRDefault="004E66B7" w:rsidP="004E66B7">
            <w:pPr>
              <w:pStyle w:val="HWStoryBullets"/>
              <w:ind w:left="567" w:hanging="567"/>
              <w:rPr>
                <w:sz w:val="24"/>
                <w:szCs w:val="24"/>
              </w:rPr>
            </w:pPr>
            <w:r w:rsidRPr="004E66B7">
              <w:rPr>
                <w:sz w:val="24"/>
                <w:szCs w:val="24"/>
              </w:rPr>
              <w:t xml:space="preserve">The ‘Blue Lounge’ is very well-equipped with board games, puzzles, books, CDs/DVDs and exercise equipment (such as soft balls). Items are arranged tidily in dedicated shelving units. </w:t>
            </w:r>
          </w:p>
          <w:p w14:paraId="5C9EE9A7" w14:textId="5043BFEA" w:rsidR="00D24C06" w:rsidRPr="00D24C06" w:rsidRDefault="00D24C06" w:rsidP="00274404">
            <w:pPr>
              <w:pStyle w:val="HWStoryBullets"/>
              <w:numPr>
                <w:ilvl w:val="0"/>
                <w:numId w:val="0"/>
              </w:numPr>
              <w:rPr>
                <w:sz w:val="16"/>
                <w:szCs w:val="16"/>
              </w:rPr>
            </w:pPr>
          </w:p>
        </w:tc>
      </w:tr>
    </w:tbl>
    <w:p w14:paraId="319ECF3E" w14:textId="77777777" w:rsidR="008E7EC4" w:rsidRPr="00274404" w:rsidRDefault="008E7EC4" w:rsidP="001E4CA5">
      <w:pPr>
        <w:spacing w:line="240" w:lineRule="auto"/>
        <w:rPr>
          <w:b/>
          <w:sz w:val="28"/>
          <w:szCs w:val="28"/>
        </w:rPr>
      </w:pPr>
    </w:p>
    <w:tbl>
      <w:tblPr>
        <w:tblStyle w:val="HWStoryPink"/>
        <w:tblW w:w="10490" w:type="dxa"/>
        <w:tblLook w:val="04A0" w:firstRow="1" w:lastRow="0" w:firstColumn="1" w:lastColumn="0" w:noHBand="0" w:noVBand="1"/>
      </w:tblPr>
      <w:tblGrid>
        <w:gridCol w:w="10490"/>
      </w:tblGrid>
      <w:tr w:rsidR="005E488D" w14:paraId="141B906C"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28A66FCB" w14:textId="3AFA3489" w:rsidR="005E488D" w:rsidRDefault="005E488D" w:rsidP="00DE4B82">
            <w:pPr>
              <w:pStyle w:val="HWStoryTitle"/>
            </w:pPr>
            <w:r>
              <w:br w:type="page"/>
              <w:t>Diet</w:t>
            </w:r>
          </w:p>
        </w:tc>
      </w:tr>
      <w:tr w:rsidR="005E488D" w14:paraId="7E9D8834" w14:textId="77777777" w:rsidTr="00DE4B82">
        <w:tc>
          <w:tcPr>
            <w:tcW w:w="10490" w:type="dxa"/>
            <w:shd w:val="clear" w:color="auto" w:fill="CCDCE1"/>
          </w:tcPr>
          <w:p w14:paraId="00804945" w14:textId="77777777" w:rsidR="005E488D" w:rsidRPr="00AE1EC6" w:rsidRDefault="005E488D" w:rsidP="00DE4B82">
            <w:pPr>
              <w:pStyle w:val="HWStoryText"/>
              <w:rPr>
                <w:b/>
                <w:bCs/>
                <w:sz w:val="24"/>
                <w:szCs w:val="24"/>
              </w:rPr>
            </w:pPr>
            <w:r>
              <w:rPr>
                <w:b/>
                <w:bCs/>
                <w:sz w:val="24"/>
                <w:szCs w:val="24"/>
              </w:rPr>
              <w:t>Notes</w:t>
            </w:r>
          </w:p>
          <w:p w14:paraId="2F54435A" w14:textId="7ABEB136" w:rsidR="005E488D" w:rsidRDefault="00642226" w:rsidP="00642226">
            <w:pPr>
              <w:pStyle w:val="HWStoryBullets"/>
              <w:ind w:left="567" w:hanging="567"/>
              <w:rPr>
                <w:sz w:val="24"/>
                <w:szCs w:val="24"/>
              </w:rPr>
            </w:pPr>
            <w:r w:rsidRPr="00642226">
              <w:rPr>
                <w:sz w:val="24"/>
                <w:szCs w:val="24"/>
              </w:rPr>
              <w:t>The manager says the home caters for varied diets – examples given include halal, Caribbean and traditional English dishes.</w:t>
            </w:r>
          </w:p>
          <w:p w14:paraId="4BC3BB2A" w14:textId="77777777" w:rsidR="00642226" w:rsidRPr="009B77F4" w:rsidRDefault="00642226" w:rsidP="00642226">
            <w:pPr>
              <w:pStyle w:val="HWStoryBullets"/>
              <w:numPr>
                <w:ilvl w:val="0"/>
                <w:numId w:val="0"/>
              </w:numPr>
              <w:ind w:left="1834"/>
              <w:rPr>
                <w:sz w:val="24"/>
                <w:szCs w:val="24"/>
              </w:rPr>
            </w:pPr>
          </w:p>
          <w:p w14:paraId="4EA88D51" w14:textId="77777777" w:rsidR="005E488D" w:rsidRPr="00AE1EC6" w:rsidRDefault="005E488D" w:rsidP="00DE4B82">
            <w:pPr>
              <w:pStyle w:val="HWStoryText"/>
              <w:rPr>
                <w:b/>
                <w:bCs/>
                <w:sz w:val="24"/>
                <w:szCs w:val="24"/>
              </w:rPr>
            </w:pPr>
            <w:r w:rsidRPr="00AE1EC6">
              <w:rPr>
                <w:b/>
                <w:bCs/>
                <w:sz w:val="24"/>
                <w:szCs w:val="24"/>
              </w:rPr>
              <w:t>What has worked well?</w:t>
            </w:r>
          </w:p>
          <w:p w14:paraId="0C541575" w14:textId="2B54E020" w:rsidR="005E488D" w:rsidRDefault="00F50FFA" w:rsidP="00F50FFA">
            <w:pPr>
              <w:pStyle w:val="HWStoryBullets"/>
              <w:ind w:left="567" w:hanging="567"/>
              <w:rPr>
                <w:sz w:val="24"/>
                <w:szCs w:val="24"/>
              </w:rPr>
            </w:pPr>
            <w:r w:rsidRPr="00F50FFA">
              <w:rPr>
                <w:sz w:val="24"/>
                <w:szCs w:val="24"/>
              </w:rPr>
              <w:t xml:space="preserve">A group initiative, ‘Mealtime Matters’ ensures that residents get the support they need. At mealtimes, staff members of all categories across the home will assist, as needed. </w:t>
            </w:r>
          </w:p>
          <w:p w14:paraId="2F4ED712" w14:textId="77777777" w:rsidR="005E488D" w:rsidRPr="00625F3B" w:rsidRDefault="005E488D" w:rsidP="003156C6">
            <w:pPr>
              <w:pStyle w:val="HWStoryBullets"/>
              <w:numPr>
                <w:ilvl w:val="0"/>
                <w:numId w:val="0"/>
              </w:numPr>
              <w:rPr>
                <w:sz w:val="16"/>
                <w:szCs w:val="16"/>
              </w:rPr>
            </w:pPr>
          </w:p>
        </w:tc>
      </w:tr>
    </w:tbl>
    <w:p w14:paraId="2C1210F8" w14:textId="77777777" w:rsidR="008E7EC4" w:rsidRDefault="008E7EC4" w:rsidP="001E4CA5">
      <w:pPr>
        <w:spacing w:line="240" w:lineRule="auto"/>
        <w:rPr>
          <w:b/>
        </w:rPr>
      </w:pPr>
    </w:p>
    <w:p w14:paraId="4545B21B" w14:textId="77777777" w:rsidR="008E7EC4" w:rsidRDefault="008E7EC4" w:rsidP="001E4CA5">
      <w:pPr>
        <w:spacing w:line="240" w:lineRule="auto"/>
        <w:rPr>
          <w:b/>
        </w:rPr>
      </w:pPr>
    </w:p>
    <w:p w14:paraId="16CBB79A" w14:textId="77777777" w:rsidR="008E7EC4" w:rsidRDefault="008E7EC4" w:rsidP="001E4CA5">
      <w:pPr>
        <w:spacing w:line="240" w:lineRule="auto"/>
        <w:rPr>
          <w:b/>
        </w:rPr>
      </w:pPr>
    </w:p>
    <w:p w14:paraId="1E549CA5" w14:textId="77777777" w:rsidR="008E7EC4" w:rsidRDefault="008E7EC4" w:rsidP="001E4CA5">
      <w:pPr>
        <w:spacing w:line="240" w:lineRule="auto"/>
        <w:rPr>
          <w:b/>
        </w:rPr>
      </w:pPr>
    </w:p>
    <w:p w14:paraId="36633728" w14:textId="77777777" w:rsidR="008E7EC4" w:rsidRDefault="008E7EC4" w:rsidP="001E4CA5">
      <w:pPr>
        <w:spacing w:line="240" w:lineRule="auto"/>
        <w:rPr>
          <w:b/>
        </w:rPr>
      </w:pPr>
    </w:p>
    <w:p w14:paraId="3A64EB19" w14:textId="77777777" w:rsidR="008E7EC4" w:rsidRDefault="008E7EC4" w:rsidP="001E4CA5">
      <w:pPr>
        <w:spacing w:line="240" w:lineRule="auto"/>
        <w:rPr>
          <w:b/>
        </w:rPr>
      </w:pPr>
    </w:p>
    <w:p w14:paraId="14440446" w14:textId="77777777" w:rsidR="008E7EC4" w:rsidRDefault="008E7EC4" w:rsidP="001E4CA5">
      <w:pPr>
        <w:spacing w:line="240" w:lineRule="auto"/>
        <w:rPr>
          <w:b/>
        </w:rPr>
      </w:pPr>
    </w:p>
    <w:p w14:paraId="02CECAA9" w14:textId="77777777" w:rsidR="008E7EC4" w:rsidRDefault="008E7EC4" w:rsidP="001E4CA5">
      <w:pPr>
        <w:spacing w:line="240" w:lineRule="auto"/>
        <w:rPr>
          <w:b/>
        </w:rPr>
      </w:pPr>
    </w:p>
    <w:p w14:paraId="32558534" w14:textId="77777777" w:rsidR="008E7EC4" w:rsidRDefault="008E7EC4" w:rsidP="001E4CA5">
      <w:pPr>
        <w:spacing w:line="240" w:lineRule="auto"/>
        <w:rPr>
          <w:b/>
        </w:rPr>
      </w:pPr>
    </w:p>
    <w:p w14:paraId="6570B771" w14:textId="77777777" w:rsidR="008E7EC4" w:rsidRDefault="008E7EC4" w:rsidP="001E4CA5">
      <w:pPr>
        <w:spacing w:line="240" w:lineRule="auto"/>
        <w:rPr>
          <w:b/>
        </w:rPr>
      </w:pPr>
    </w:p>
    <w:p w14:paraId="466AF214" w14:textId="77777777" w:rsidR="008E7EC4" w:rsidRDefault="008E7EC4" w:rsidP="001E4CA5">
      <w:pPr>
        <w:spacing w:line="240" w:lineRule="auto"/>
        <w:rPr>
          <w:b/>
        </w:rPr>
      </w:pPr>
    </w:p>
    <w:p w14:paraId="158E2149" w14:textId="77777777" w:rsidR="008E7EC4" w:rsidRDefault="008E7EC4" w:rsidP="001E4CA5">
      <w:pPr>
        <w:spacing w:line="240" w:lineRule="auto"/>
        <w:rPr>
          <w:b/>
        </w:rPr>
      </w:pPr>
    </w:p>
    <w:p w14:paraId="72851F0D" w14:textId="77777777" w:rsidR="008E7EC4" w:rsidRDefault="008E7EC4" w:rsidP="001E4CA5">
      <w:pPr>
        <w:spacing w:line="240" w:lineRule="auto"/>
        <w:rPr>
          <w:b/>
        </w:rPr>
      </w:pPr>
    </w:p>
    <w:p w14:paraId="79578943" w14:textId="77777777" w:rsidR="008E7EC4" w:rsidRDefault="008E7EC4" w:rsidP="001E4CA5">
      <w:pPr>
        <w:spacing w:line="240" w:lineRule="auto"/>
        <w:rPr>
          <w:b/>
        </w:rPr>
      </w:pPr>
    </w:p>
    <w:p w14:paraId="5B42175B" w14:textId="39532533" w:rsidR="00E138C0" w:rsidRPr="008D082A" w:rsidRDefault="00E138C0" w:rsidP="00B21147">
      <w:pPr>
        <w:pStyle w:val="HWSection1Blue"/>
      </w:pPr>
      <w:r w:rsidRPr="008D082A">
        <w:rPr>
          <w:lang w:val="en-US" w:eastAsia="en-US"/>
        </w:rPr>
        <w:lastRenderedPageBreak/>
        <w:drawing>
          <wp:anchor distT="0" distB="0" distL="114300" distR="114300" simplePos="0" relativeHeight="251695616" behindDoc="1" locked="1" layoutInCell="0" allowOverlap="1" wp14:anchorId="645DEC16" wp14:editId="1B3740FD">
            <wp:simplePos x="0" y="0"/>
            <wp:positionH relativeFrom="page">
              <wp:posOffset>0</wp:posOffset>
            </wp:positionH>
            <wp:positionV relativeFrom="page">
              <wp:posOffset>0</wp:posOffset>
            </wp:positionV>
            <wp:extent cx="7559040" cy="10692765"/>
            <wp:effectExtent l="19050" t="0" r="3810" b="0"/>
            <wp:wrapNone/>
            <wp:docPr id="809393768" name="Picture 809393768"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7" cstate="print"/>
                    <a:stretch>
                      <a:fillRect/>
                    </a:stretch>
                  </pic:blipFill>
                  <pic:spPr>
                    <a:xfrm>
                      <a:off x="0" y="0"/>
                      <a:ext cx="7559040" cy="10692765"/>
                    </a:xfrm>
                    <a:prstGeom prst="rect">
                      <a:avLst/>
                    </a:prstGeom>
                  </pic:spPr>
                </pic:pic>
              </a:graphicData>
            </a:graphic>
          </wp:anchor>
        </w:drawing>
      </w:r>
      <w:r w:rsidR="00C41EA9" w:rsidRPr="008D082A">
        <w:t>Residents and Relatives</w:t>
      </w:r>
    </w:p>
    <w:p w14:paraId="1186F2E0" w14:textId="370A0E82" w:rsidR="00E138C0" w:rsidRPr="007855EC" w:rsidRDefault="00C41EA9" w:rsidP="00E138C0">
      <w:pPr>
        <w:pStyle w:val="HWSection2Blue"/>
      </w:pPr>
      <w:r>
        <w:t>Feedback Received</w:t>
      </w:r>
    </w:p>
    <w:p w14:paraId="012035AC" w14:textId="77777777" w:rsidR="00E138C0" w:rsidRDefault="00E138C0" w:rsidP="00E138C0">
      <w:pPr>
        <w:pStyle w:val="HWNormalText"/>
      </w:pPr>
    </w:p>
    <w:p w14:paraId="4BB7C719" w14:textId="77777777" w:rsidR="00E138C0" w:rsidRPr="007855EC" w:rsidRDefault="00E138C0" w:rsidP="00E138C0">
      <w:pPr>
        <w:pStyle w:val="HWNormalText"/>
        <w:rPr>
          <w:szCs w:val="88"/>
        </w:rPr>
      </w:pPr>
      <w:r w:rsidRPr="007855EC">
        <w:br w:type="page"/>
      </w:r>
    </w:p>
    <w:p w14:paraId="11E63095" w14:textId="662F1014" w:rsidR="007903D5" w:rsidRDefault="00612A66" w:rsidP="007903D5">
      <w:pPr>
        <w:pStyle w:val="HWHeading1"/>
      </w:pPr>
      <w:r>
        <w:lastRenderedPageBreak/>
        <w:t>5</w:t>
      </w:r>
      <w:r w:rsidR="007903D5">
        <w:t>. Resident Feedback</w:t>
      </w:r>
    </w:p>
    <w:p w14:paraId="404AD510" w14:textId="2F08AEE4" w:rsidR="007903D5" w:rsidRDefault="007903D5" w:rsidP="001E4CA5">
      <w:pPr>
        <w:pStyle w:val="HWNormalText"/>
      </w:pPr>
      <w:r w:rsidRPr="007903D5">
        <w:t xml:space="preserve">At the visit we engaged </w:t>
      </w:r>
      <w:r w:rsidRPr="005773ED">
        <w:t xml:space="preserve">with </w:t>
      </w:r>
      <w:r w:rsidR="005773ED" w:rsidRPr="005773ED">
        <w:t>six</w:t>
      </w:r>
      <w:r w:rsidRPr="005773ED">
        <w:t xml:space="preserve"> residents.</w:t>
      </w:r>
    </w:p>
    <w:p w14:paraId="33201B11" w14:textId="479178CA" w:rsidR="007903D5" w:rsidRDefault="005773ED" w:rsidP="001E4CA5">
      <w:pPr>
        <w:pStyle w:val="HWNormalText"/>
      </w:pPr>
      <w:r>
        <w:t>A summary of the discussions is outlined below.</w:t>
      </w:r>
    </w:p>
    <w:p w14:paraId="06248BBB" w14:textId="77777777" w:rsidR="00815EC4" w:rsidRDefault="00815EC4" w:rsidP="00815EC4">
      <w:pPr>
        <w:pStyle w:val="HWBlank"/>
      </w:pPr>
    </w:p>
    <w:p w14:paraId="43114AFE" w14:textId="77777777" w:rsidR="00E45E90" w:rsidRPr="00E45E90" w:rsidRDefault="00E45E90" w:rsidP="00E45E90">
      <w:pPr>
        <w:pStyle w:val="HWBlank"/>
      </w:pPr>
    </w:p>
    <w:tbl>
      <w:tblPr>
        <w:tblStyle w:val="HWStoryPink"/>
        <w:tblW w:w="10490" w:type="dxa"/>
        <w:tblLook w:val="04A0" w:firstRow="1" w:lastRow="0" w:firstColumn="1" w:lastColumn="0" w:noHBand="0" w:noVBand="1"/>
      </w:tblPr>
      <w:tblGrid>
        <w:gridCol w:w="10490"/>
      </w:tblGrid>
      <w:tr w:rsidR="00794500" w14:paraId="2C8CF134" w14:textId="77777777" w:rsidTr="00E45E90">
        <w:trPr>
          <w:cnfStyle w:val="100000000000" w:firstRow="1" w:lastRow="0" w:firstColumn="0" w:lastColumn="0" w:oddVBand="0" w:evenVBand="0" w:oddHBand="0" w:evenHBand="0" w:firstRowFirstColumn="0" w:firstRowLastColumn="0" w:lastRowFirstColumn="0" w:lastRowLastColumn="0"/>
        </w:trPr>
        <w:tc>
          <w:tcPr>
            <w:tcW w:w="10490" w:type="dxa"/>
          </w:tcPr>
          <w:p w14:paraId="0976C5BF" w14:textId="3DD509C0" w:rsidR="00794500" w:rsidRDefault="00F875CD" w:rsidP="00E45E90">
            <w:pPr>
              <w:pStyle w:val="HWStoryTitle"/>
            </w:pPr>
            <w:r>
              <w:t xml:space="preserve">Summary of </w:t>
            </w:r>
            <w:r w:rsidR="004B790A">
              <w:t>D</w:t>
            </w:r>
            <w:r>
              <w:t>iscussions</w:t>
            </w:r>
          </w:p>
        </w:tc>
      </w:tr>
      <w:tr w:rsidR="00794500" w14:paraId="6CFE00CD" w14:textId="77777777" w:rsidTr="00E45E90">
        <w:tc>
          <w:tcPr>
            <w:tcW w:w="10490" w:type="dxa"/>
          </w:tcPr>
          <w:p w14:paraId="6488EB5D" w14:textId="14549728" w:rsidR="009B33FD" w:rsidRDefault="00E93C3E" w:rsidP="00D56B07">
            <w:pPr>
              <w:pStyle w:val="HWStoryBullets"/>
              <w:numPr>
                <w:ilvl w:val="0"/>
                <w:numId w:val="0"/>
              </w:numPr>
              <w:rPr>
                <w:b/>
                <w:bCs/>
                <w:sz w:val="24"/>
                <w:szCs w:val="24"/>
              </w:rPr>
            </w:pPr>
            <w:r>
              <w:rPr>
                <w:b/>
                <w:bCs/>
                <w:sz w:val="24"/>
                <w:szCs w:val="24"/>
              </w:rPr>
              <w:t xml:space="preserve">Staff and </w:t>
            </w:r>
            <w:r w:rsidR="009B33FD">
              <w:rPr>
                <w:b/>
                <w:bCs/>
                <w:sz w:val="24"/>
                <w:szCs w:val="24"/>
              </w:rPr>
              <w:t>Personal Care</w:t>
            </w:r>
          </w:p>
          <w:p w14:paraId="1879ED87" w14:textId="77777777" w:rsidR="009B33FD" w:rsidRDefault="009B33FD" w:rsidP="00D56B07">
            <w:pPr>
              <w:pStyle w:val="HWStoryBullets"/>
              <w:numPr>
                <w:ilvl w:val="0"/>
                <w:numId w:val="0"/>
              </w:numPr>
              <w:rPr>
                <w:b/>
                <w:bCs/>
                <w:sz w:val="24"/>
                <w:szCs w:val="24"/>
              </w:rPr>
            </w:pPr>
          </w:p>
          <w:p w14:paraId="0BE67F88" w14:textId="4240CF1B" w:rsidR="00AE3A55" w:rsidRDefault="00AE3A55" w:rsidP="009C3CE0">
            <w:pPr>
              <w:pStyle w:val="HWStoryBullets"/>
              <w:ind w:left="567" w:hanging="567"/>
              <w:rPr>
                <w:sz w:val="24"/>
                <w:szCs w:val="24"/>
              </w:rPr>
            </w:pPr>
            <w:r>
              <w:rPr>
                <w:sz w:val="24"/>
                <w:szCs w:val="24"/>
              </w:rPr>
              <w:t>Staff are widely complimented</w:t>
            </w:r>
            <w:r w:rsidR="009C3CE0">
              <w:rPr>
                <w:sz w:val="24"/>
                <w:szCs w:val="24"/>
              </w:rPr>
              <w:t xml:space="preserve">, with good levels of support </w:t>
            </w:r>
            <w:r w:rsidR="003A6B41">
              <w:rPr>
                <w:sz w:val="24"/>
                <w:szCs w:val="24"/>
              </w:rPr>
              <w:t xml:space="preserve">and involvement </w:t>
            </w:r>
            <w:r w:rsidR="009C3CE0">
              <w:rPr>
                <w:sz w:val="24"/>
                <w:szCs w:val="24"/>
              </w:rPr>
              <w:t>reported.</w:t>
            </w:r>
            <w:r w:rsidR="003A6B41">
              <w:rPr>
                <w:sz w:val="24"/>
                <w:szCs w:val="24"/>
              </w:rPr>
              <w:t xml:space="preserve"> One resident says ‘staff like to come in, and have a chat’.</w:t>
            </w:r>
          </w:p>
          <w:p w14:paraId="72BEBB55" w14:textId="167A936C" w:rsidR="00CD49FF" w:rsidRDefault="00CD49FF" w:rsidP="009C3CE0">
            <w:pPr>
              <w:pStyle w:val="HWStoryBullets"/>
              <w:ind w:left="567" w:hanging="567"/>
              <w:rPr>
                <w:sz w:val="24"/>
                <w:szCs w:val="24"/>
              </w:rPr>
            </w:pPr>
            <w:r>
              <w:rPr>
                <w:sz w:val="24"/>
                <w:szCs w:val="24"/>
              </w:rPr>
              <w:t>While response times are generally good, staff ‘need to be reminded’ sometimes to bring medication and drinks.</w:t>
            </w:r>
          </w:p>
          <w:p w14:paraId="6BABA21E" w14:textId="6937A2C6" w:rsidR="009B33FD" w:rsidRDefault="00583D5B" w:rsidP="009B33FD">
            <w:pPr>
              <w:pStyle w:val="HWStoryBullets"/>
              <w:ind w:left="567" w:hanging="567"/>
              <w:rPr>
                <w:sz w:val="24"/>
                <w:szCs w:val="24"/>
              </w:rPr>
            </w:pPr>
            <w:r>
              <w:rPr>
                <w:sz w:val="24"/>
                <w:szCs w:val="24"/>
              </w:rPr>
              <w:t>A</w:t>
            </w:r>
            <w:r w:rsidR="009B33FD" w:rsidRPr="009B33FD">
              <w:rPr>
                <w:sz w:val="24"/>
                <w:szCs w:val="24"/>
              </w:rPr>
              <w:t xml:space="preserve"> resident </w:t>
            </w:r>
            <w:r w:rsidR="00324140">
              <w:rPr>
                <w:sz w:val="24"/>
                <w:szCs w:val="24"/>
              </w:rPr>
              <w:t>feels she has been ‘knocked about’ while receiving care.</w:t>
            </w:r>
            <w:r w:rsidR="009B33FD" w:rsidRPr="009B33FD">
              <w:rPr>
                <w:sz w:val="24"/>
                <w:szCs w:val="24"/>
              </w:rPr>
              <w:t xml:space="preserve"> </w:t>
            </w:r>
          </w:p>
          <w:p w14:paraId="46B58EF9" w14:textId="4F8E99CB" w:rsidR="00B17D6E" w:rsidRDefault="00B17D6E" w:rsidP="009B33FD">
            <w:pPr>
              <w:pStyle w:val="HWStoryBullets"/>
              <w:ind w:left="567" w:hanging="567"/>
              <w:rPr>
                <w:sz w:val="24"/>
                <w:szCs w:val="24"/>
              </w:rPr>
            </w:pPr>
            <w:r>
              <w:rPr>
                <w:sz w:val="24"/>
                <w:szCs w:val="24"/>
              </w:rPr>
              <w:t>Night staff can be ‘abrupt’ according to one resident.</w:t>
            </w:r>
          </w:p>
          <w:p w14:paraId="35C68C48" w14:textId="7E3444F2" w:rsidR="008C24C9" w:rsidRPr="009B33FD" w:rsidRDefault="008C24C9" w:rsidP="009B33FD">
            <w:pPr>
              <w:pStyle w:val="HWStoryBullets"/>
              <w:ind w:left="567" w:hanging="567"/>
              <w:rPr>
                <w:sz w:val="24"/>
                <w:szCs w:val="24"/>
              </w:rPr>
            </w:pPr>
            <w:r>
              <w:rPr>
                <w:sz w:val="24"/>
                <w:szCs w:val="24"/>
              </w:rPr>
              <w:t xml:space="preserve">On clinical care, staff are ‘quick’ to call </w:t>
            </w:r>
            <w:r w:rsidR="006F36AB">
              <w:rPr>
                <w:sz w:val="24"/>
                <w:szCs w:val="24"/>
              </w:rPr>
              <w:t>for an ambulance or GP.</w:t>
            </w:r>
          </w:p>
          <w:p w14:paraId="4D4CD364" w14:textId="77777777" w:rsidR="009B33FD" w:rsidRDefault="009B33FD" w:rsidP="00D56B07">
            <w:pPr>
              <w:pStyle w:val="HWStoryBullets"/>
              <w:numPr>
                <w:ilvl w:val="0"/>
                <w:numId w:val="0"/>
              </w:numPr>
              <w:rPr>
                <w:b/>
                <w:bCs/>
                <w:sz w:val="24"/>
                <w:szCs w:val="24"/>
              </w:rPr>
            </w:pPr>
          </w:p>
          <w:p w14:paraId="1ED5B06C" w14:textId="73BA4DF0" w:rsidR="00D56B07" w:rsidRPr="00D56B07" w:rsidRDefault="00D56B07" w:rsidP="00D56B07">
            <w:pPr>
              <w:pStyle w:val="HWStoryBullets"/>
              <w:numPr>
                <w:ilvl w:val="0"/>
                <w:numId w:val="0"/>
              </w:numPr>
              <w:rPr>
                <w:b/>
                <w:bCs/>
                <w:sz w:val="24"/>
                <w:szCs w:val="24"/>
              </w:rPr>
            </w:pPr>
            <w:r w:rsidRPr="00D56B07">
              <w:rPr>
                <w:b/>
                <w:bCs/>
                <w:sz w:val="24"/>
                <w:szCs w:val="24"/>
              </w:rPr>
              <w:t>Activities</w:t>
            </w:r>
          </w:p>
          <w:p w14:paraId="31530021" w14:textId="77777777" w:rsidR="00D56B07" w:rsidRDefault="00D56B07" w:rsidP="00D56B07">
            <w:pPr>
              <w:pStyle w:val="HWStoryBullets"/>
              <w:numPr>
                <w:ilvl w:val="0"/>
                <w:numId w:val="0"/>
              </w:numPr>
              <w:rPr>
                <w:sz w:val="24"/>
                <w:szCs w:val="24"/>
              </w:rPr>
            </w:pPr>
          </w:p>
          <w:p w14:paraId="5BF93F69" w14:textId="73C02239" w:rsidR="00BE2C06" w:rsidRDefault="00FC13ED" w:rsidP="00BB45A1">
            <w:pPr>
              <w:pStyle w:val="HWStoryBullets"/>
              <w:ind w:left="567" w:hanging="567"/>
              <w:rPr>
                <w:sz w:val="24"/>
                <w:szCs w:val="24"/>
              </w:rPr>
            </w:pPr>
            <w:r>
              <w:rPr>
                <w:sz w:val="24"/>
                <w:szCs w:val="24"/>
              </w:rPr>
              <w:t>O</w:t>
            </w:r>
            <w:r w:rsidR="00036A7D">
              <w:rPr>
                <w:sz w:val="24"/>
                <w:szCs w:val="24"/>
              </w:rPr>
              <w:t>ne resident likes to read, and does cro</w:t>
            </w:r>
            <w:r w:rsidR="003C6992">
              <w:rPr>
                <w:sz w:val="24"/>
                <w:szCs w:val="24"/>
              </w:rPr>
              <w:t>chet</w:t>
            </w:r>
            <w:r w:rsidR="00123191">
              <w:rPr>
                <w:sz w:val="24"/>
                <w:szCs w:val="24"/>
              </w:rPr>
              <w:t xml:space="preserve"> (she has knitted her own bed cover).</w:t>
            </w:r>
          </w:p>
          <w:p w14:paraId="335DD60E" w14:textId="7E85BD80" w:rsidR="00691CDA" w:rsidRDefault="00691CDA" w:rsidP="00BB45A1">
            <w:pPr>
              <w:pStyle w:val="HWStoryBullets"/>
              <w:ind w:left="567" w:hanging="567"/>
              <w:rPr>
                <w:sz w:val="24"/>
                <w:szCs w:val="24"/>
              </w:rPr>
            </w:pPr>
            <w:r>
              <w:rPr>
                <w:sz w:val="24"/>
                <w:szCs w:val="24"/>
              </w:rPr>
              <w:t>Another attends the activities, available on the 1</w:t>
            </w:r>
            <w:r w:rsidRPr="00691CDA">
              <w:rPr>
                <w:sz w:val="24"/>
                <w:szCs w:val="24"/>
                <w:vertAlign w:val="superscript"/>
              </w:rPr>
              <w:t>st</w:t>
            </w:r>
            <w:r>
              <w:rPr>
                <w:sz w:val="24"/>
                <w:szCs w:val="24"/>
              </w:rPr>
              <w:t xml:space="preserve"> floor.</w:t>
            </w:r>
          </w:p>
          <w:p w14:paraId="0A1D21D7" w14:textId="6D5142C4" w:rsidR="00ED7AF5" w:rsidRDefault="00ED7AF5" w:rsidP="00BB45A1">
            <w:pPr>
              <w:pStyle w:val="HWStoryBullets"/>
              <w:ind w:left="567" w:hanging="567"/>
              <w:rPr>
                <w:sz w:val="24"/>
                <w:szCs w:val="24"/>
              </w:rPr>
            </w:pPr>
            <w:r>
              <w:rPr>
                <w:sz w:val="24"/>
                <w:szCs w:val="24"/>
              </w:rPr>
              <w:t xml:space="preserve">A visiting musician (guitar player), vicar and pets (dog) are mentioned. </w:t>
            </w:r>
          </w:p>
          <w:p w14:paraId="78DBB626" w14:textId="3BD5F86B" w:rsidR="008D7497" w:rsidRDefault="008D7497" w:rsidP="00BB45A1">
            <w:pPr>
              <w:pStyle w:val="HWStoryBullets"/>
              <w:ind w:left="567" w:hanging="567"/>
              <w:rPr>
                <w:sz w:val="24"/>
                <w:szCs w:val="24"/>
              </w:rPr>
            </w:pPr>
            <w:r>
              <w:rPr>
                <w:sz w:val="24"/>
                <w:szCs w:val="24"/>
              </w:rPr>
              <w:t>The Activities Coordinator is highly regarded.</w:t>
            </w:r>
          </w:p>
          <w:p w14:paraId="17E8088C" w14:textId="77777777" w:rsidR="00435FAD" w:rsidRDefault="00435FAD" w:rsidP="00435FAD">
            <w:pPr>
              <w:pStyle w:val="HWStoryBullets"/>
              <w:numPr>
                <w:ilvl w:val="0"/>
                <w:numId w:val="0"/>
              </w:numPr>
              <w:ind w:left="2194" w:hanging="360"/>
              <w:rPr>
                <w:sz w:val="24"/>
                <w:szCs w:val="24"/>
              </w:rPr>
            </w:pPr>
          </w:p>
          <w:p w14:paraId="0579024B" w14:textId="66608F71" w:rsidR="00435FAD" w:rsidRPr="00435FAD" w:rsidRDefault="00435FAD" w:rsidP="00435FAD">
            <w:pPr>
              <w:pStyle w:val="HWStoryBullets"/>
              <w:numPr>
                <w:ilvl w:val="0"/>
                <w:numId w:val="0"/>
              </w:numPr>
              <w:rPr>
                <w:b/>
                <w:bCs/>
                <w:sz w:val="24"/>
                <w:szCs w:val="24"/>
              </w:rPr>
            </w:pPr>
            <w:r w:rsidRPr="00435FAD">
              <w:rPr>
                <w:b/>
                <w:bCs/>
                <w:sz w:val="24"/>
                <w:szCs w:val="24"/>
              </w:rPr>
              <w:t>Diet</w:t>
            </w:r>
          </w:p>
          <w:p w14:paraId="4033078C" w14:textId="77777777" w:rsidR="00435FAD" w:rsidRPr="00BE2C06" w:rsidRDefault="00435FAD" w:rsidP="00435FAD">
            <w:pPr>
              <w:pStyle w:val="HWStoryBullets"/>
              <w:numPr>
                <w:ilvl w:val="0"/>
                <w:numId w:val="0"/>
              </w:numPr>
              <w:ind w:left="2194" w:hanging="360"/>
              <w:rPr>
                <w:sz w:val="24"/>
                <w:szCs w:val="24"/>
              </w:rPr>
            </w:pPr>
          </w:p>
          <w:p w14:paraId="4310CFED" w14:textId="6BDC0C64" w:rsidR="00435FAD" w:rsidRDefault="00435FAD" w:rsidP="00BB45A1">
            <w:pPr>
              <w:pStyle w:val="HWStoryBullets"/>
              <w:ind w:left="567" w:hanging="567"/>
              <w:rPr>
                <w:sz w:val="24"/>
                <w:szCs w:val="24"/>
              </w:rPr>
            </w:pPr>
            <w:r>
              <w:rPr>
                <w:sz w:val="24"/>
                <w:szCs w:val="24"/>
              </w:rPr>
              <w:t xml:space="preserve">The food is </w:t>
            </w:r>
            <w:r w:rsidR="009B04B3">
              <w:rPr>
                <w:sz w:val="24"/>
                <w:szCs w:val="24"/>
              </w:rPr>
              <w:t>widely</w:t>
            </w:r>
            <w:r>
              <w:rPr>
                <w:sz w:val="24"/>
                <w:szCs w:val="24"/>
              </w:rPr>
              <w:t xml:space="preserve"> complimented. We hear there is a good level of choice, and that food is served hot.</w:t>
            </w:r>
          </w:p>
          <w:p w14:paraId="2F2DC671" w14:textId="1C6F5C00" w:rsidR="004E3363" w:rsidRDefault="004E3363" w:rsidP="00BB45A1">
            <w:pPr>
              <w:pStyle w:val="HWStoryBullets"/>
              <w:ind w:left="567" w:hanging="567"/>
              <w:rPr>
                <w:sz w:val="24"/>
                <w:szCs w:val="24"/>
              </w:rPr>
            </w:pPr>
            <w:r>
              <w:rPr>
                <w:sz w:val="24"/>
                <w:szCs w:val="24"/>
              </w:rPr>
              <w:t>Meals are chosen the day before.</w:t>
            </w:r>
          </w:p>
          <w:p w14:paraId="7138BC97" w14:textId="506CFDAF" w:rsidR="002258C0" w:rsidRDefault="002258C0" w:rsidP="00BB45A1">
            <w:pPr>
              <w:pStyle w:val="HWStoryBullets"/>
              <w:ind w:left="567" w:hanging="567"/>
              <w:rPr>
                <w:sz w:val="24"/>
                <w:szCs w:val="24"/>
              </w:rPr>
            </w:pPr>
            <w:r>
              <w:rPr>
                <w:sz w:val="24"/>
                <w:szCs w:val="24"/>
              </w:rPr>
              <w:t>One resident has difficulty with cutting her food.</w:t>
            </w:r>
          </w:p>
          <w:p w14:paraId="67DCFD05" w14:textId="4E136531" w:rsidR="00220FD8" w:rsidRDefault="00220FD8" w:rsidP="00BB45A1">
            <w:pPr>
              <w:pStyle w:val="HWStoryBullets"/>
              <w:ind w:left="567" w:hanging="567"/>
              <w:rPr>
                <w:sz w:val="24"/>
                <w:szCs w:val="24"/>
              </w:rPr>
            </w:pPr>
            <w:r>
              <w:rPr>
                <w:sz w:val="24"/>
                <w:szCs w:val="24"/>
              </w:rPr>
              <w:t>Mealtimes are not evenly spaced</w:t>
            </w:r>
            <w:r w:rsidR="00AA3DC6">
              <w:rPr>
                <w:sz w:val="24"/>
                <w:szCs w:val="24"/>
              </w:rPr>
              <w:t xml:space="preserve">, according to </w:t>
            </w:r>
            <w:r w:rsidR="00F058A8">
              <w:rPr>
                <w:sz w:val="24"/>
                <w:szCs w:val="24"/>
              </w:rPr>
              <w:t>a</w:t>
            </w:r>
            <w:r w:rsidR="00AA3DC6">
              <w:rPr>
                <w:sz w:val="24"/>
                <w:szCs w:val="24"/>
              </w:rPr>
              <w:t xml:space="preserve"> resident</w:t>
            </w:r>
            <w:r w:rsidR="00F058A8">
              <w:rPr>
                <w:sz w:val="24"/>
                <w:szCs w:val="24"/>
              </w:rPr>
              <w:t xml:space="preserve"> -</w:t>
            </w:r>
            <w:r w:rsidR="002144C2">
              <w:rPr>
                <w:sz w:val="24"/>
                <w:szCs w:val="24"/>
              </w:rPr>
              <w:t xml:space="preserve"> </w:t>
            </w:r>
            <w:r w:rsidR="00F058A8">
              <w:rPr>
                <w:sz w:val="24"/>
                <w:szCs w:val="24"/>
              </w:rPr>
              <w:t>b</w:t>
            </w:r>
            <w:r>
              <w:rPr>
                <w:sz w:val="24"/>
                <w:szCs w:val="24"/>
              </w:rPr>
              <w:t>reakfast (10</w:t>
            </w:r>
            <w:r w:rsidR="00D84903">
              <w:rPr>
                <w:sz w:val="24"/>
                <w:szCs w:val="24"/>
              </w:rPr>
              <w:t>.00</w:t>
            </w:r>
            <w:r>
              <w:rPr>
                <w:sz w:val="24"/>
                <w:szCs w:val="24"/>
              </w:rPr>
              <w:t>am) and lunch (12.30pm) are ‘too close together’ and then there is a ‘long wait’ for tea (5.00pm).</w:t>
            </w:r>
          </w:p>
          <w:p w14:paraId="1C1556EC" w14:textId="77777777" w:rsidR="00F126D4" w:rsidRDefault="00F126D4" w:rsidP="00F126D4">
            <w:pPr>
              <w:pStyle w:val="HWStoryBullets"/>
              <w:numPr>
                <w:ilvl w:val="0"/>
                <w:numId w:val="0"/>
              </w:numPr>
              <w:rPr>
                <w:sz w:val="24"/>
                <w:szCs w:val="24"/>
              </w:rPr>
            </w:pPr>
          </w:p>
          <w:p w14:paraId="377033BF" w14:textId="1F7EED43" w:rsidR="00F126D4" w:rsidRPr="00435FAD" w:rsidRDefault="00F126D4" w:rsidP="00F126D4">
            <w:pPr>
              <w:pStyle w:val="HWStoryBullets"/>
              <w:numPr>
                <w:ilvl w:val="0"/>
                <w:numId w:val="0"/>
              </w:numPr>
              <w:rPr>
                <w:b/>
                <w:bCs/>
                <w:sz w:val="24"/>
                <w:szCs w:val="24"/>
              </w:rPr>
            </w:pPr>
            <w:r>
              <w:rPr>
                <w:b/>
                <w:bCs/>
                <w:sz w:val="24"/>
                <w:szCs w:val="24"/>
              </w:rPr>
              <w:t>En</w:t>
            </w:r>
            <w:r w:rsidR="00F142C4">
              <w:rPr>
                <w:b/>
                <w:bCs/>
                <w:sz w:val="24"/>
                <w:szCs w:val="24"/>
              </w:rPr>
              <w:t>v</w:t>
            </w:r>
            <w:r>
              <w:rPr>
                <w:b/>
                <w:bCs/>
                <w:sz w:val="24"/>
                <w:szCs w:val="24"/>
              </w:rPr>
              <w:t>ironment</w:t>
            </w:r>
          </w:p>
          <w:p w14:paraId="667DFA3B" w14:textId="77777777" w:rsidR="00F126D4" w:rsidRPr="00BE2C06" w:rsidRDefault="00F126D4" w:rsidP="00F126D4">
            <w:pPr>
              <w:pStyle w:val="HWStoryBullets"/>
              <w:numPr>
                <w:ilvl w:val="0"/>
                <w:numId w:val="0"/>
              </w:numPr>
              <w:ind w:left="2194" w:hanging="360"/>
              <w:rPr>
                <w:sz w:val="24"/>
                <w:szCs w:val="24"/>
              </w:rPr>
            </w:pPr>
          </w:p>
          <w:p w14:paraId="0ECD7AB1" w14:textId="77BE01AE" w:rsidR="00BE2C06" w:rsidRDefault="00F142C4" w:rsidP="00BB45A1">
            <w:pPr>
              <w:pStyle w:val="HWStoryBullets"/>
              <w:ind w:left="567" w:hanging="567"/>
              <w:rPr>
                <w:sz w:val="24"/>
                <w:szCs w:val="24"/>
              </w:rPr>
            </w:pPr>
            <w:r>
              <w:rPr>
                <w:sz w:val="24"/>
                <w:szCs w:val="24"/>
              </w:rPr>
              <w:t>One resident is ‘v</w:t>
            </w:r>
            <w:r w:rsidR="00BE2C06" w:rsidRPr="00BE2C06">
              <w:rPr>
                <w:sz w:val="24"/>
                <w:szCs w:val="24"/>
              </w:rPr>
              <w:t>ery happy</w:t>
            </w:r>
            <w:r>
              <w:rPr>
                <w:sz w:val="24"/>
                <w:szCs w:val="24"/>
              </w:rPr>
              <w:t>’</w:t>
            </w:r>
            <w:r w:rsidR="00BE2C06" w:rsidRPr="00BE2C06">
              <w:rPr>
                <w:sz w:val="24"/>
                <w:szCs w:val="24"/>
              </w:rPr>
              <w:t xml:space="preserve"> with his room</w:t>
            </w:r>
            <w:r w:rsidR="003E1C36">
              <w:rPr>
                <w:sz w:val="24"/>
                <w:szCs w:val="24"/>
              </w:rPr>
              <w:t xml:space="preserve"> – he h</w:t>
            </w:r>
            <w:r w:rsidR="00BE2C06" w:rsidRPr="00BE2C06">
              <w:rPr>
                <w:sz w:val="24"/>
                <w:szCs w:val="24"/>
              </w:rPr>
              <w:t xml:space="preserve">as </w:t>
            </w:r>
            <w:r w:rsidR="00E85BD2">
              <w:rPr>
                <w:sz w:val="24"/>
                <w:szCs w:val="24"/>
              </w:rPr>
              <w:t xml:space="preserve">a </w:t>
            </w:r>
            <w:r w:rsidR="00BE2C06" w:rsidRPr="00BE2C06">
              <w:rPr>
                <w:sz w:val="24"/>
                <w:szCs w:val="24"/>
              </w:rPr>
              <w:t>large corner room</w:t>
            </w:r>
            <w:r w:rsidR="00C17D2D">
              <w:rPr>
                <w:sz w:val="24"/>
                <w:szCs w:val="24"/>
              </w:rPr>
              <w:t>, with plenty of space for his book collection, and visitors.</w:t>
            </w:r>
          </w:p>
          <w:p w14:paraId="1BE845C2" w14:textId="392A6683" w:rsidR="00BE2C06" w:rsidRPr="00BE2C06" w:rsidRDefault="00691CDA" w:rsidP="00BB45A1">
            <w:pPr>
              <w:pStyle w:val="HWStoryBullets"/>
              <w:ind w:left="567" w:hanging="567"/>
              <w:rPr>
                <w:sz w:val="24"/>
                <w:szCs w:val="24"/>
              </w:rPr>
            </w:pPr>
            <w:r>
              <w:rPr>
                <w:sz w:val="24"/>
                <w:szCs w:val="24"/>
              </w:rPr>
              <w:t>Rooms are cleaned daily and the c</w:t>
            </w:r>
            <w:r w:rsidR="00BE2C06" w:rsidRPr="00BE2C06">
              <w:rPr>
                <w:sz w:val="24"/>
                <w:szCs w:val="24"/>
              </w:rPr>
              <w:t xml:space="preserve">leaners are </w:t>
            </w:r>
            <w:r>
              <w:rPr>
                <w:sz w:val="24"/>
                <w:szCs w:val="24"/>
              </w:rPr>
              <w:t>said to be ‘</w:t>
            </w:r>
            <w:r w:rsidR="00BE2C06" w:rsidRPr="00BE2C06">
              <w:rPr>
                <w:sz w:val="24"/>
                <w:szCs w:val="24"/>
              </w:rPr>
              <w:t>very good</w:t>
            </w:r>
            <w:r>
              <w:rPr>
                <w:sz w:val="24"/>
                <w:szCs w:val="24"/>
              </w:rPr>
              <w:t>’.</w:t>
            </w:r>
          </w:p>
          <w:p w14:paraId="6FBBF07F" w14:textId="77777777" w:rsidR="00ED7AF5" w:rsidRDefault="00ED7AF5" w:rsidP="00321DA2">
            <w:pPr>
              <w:pStyle w:val="HWStoryBullets"/>
              <w:numPr>
                <w:ilvl w:val="0"/>
                <w:numId w:val="0"/>
              </w:numPr>
              <w:rPr>
                <w:sz w:val="24"/>
                <w:szCs w:val="24"/>
              </w:rPr>
            </w:pPr>
          </w:p>
          <w:p w14:paraId="3F0E718F" w14:textId="4AD0BA43" w:rsidR="00ED7AF5" w:rsidRPr="00321DA2" w:rsidRDefault="00321DA2" w:rsidP="00321DA2">
            <w:pPr>
              <w:pStyle w:val="HWStoryBullets"/>
              <w:numPr>
                <w:ilvl w:val="0"/>
                <w:numId w:val="0"/>
              </w:numPr>
              <w:rPr>
                <w:b/>
                <w:bCs/>
                <w:sz w:val="24"/>
                <w:szCs w:val="24"/>
              </w:rPr>
            </w:pPr>
            <w:r w:rsidRPr="00321DA2">
              <w:rPr>
                <w:b/>
                <w:bCs/>
                <w:sz w:val="24"/>
                <w:szCs w:val="24"/>
              </w:rPr>
              <w:t>Feedback</w:t>
            </w:r>
          </w:p>
          <w:p w14:paraId="75BB5104" w14:textId="77777777" w:rsidR="00321DA2" w:rsidRDefault="00321DA2" w:rsidP="00321DA2">
            <w:pPr>
              <w:pStyle w:val="HWStoryBullets"/>
              <w:numPr>
                <w:ilvl w:val="0"/>
                <w:numId w:val="0"/>
              </w:numPr>
              <w:rPr>
                <w:sz w:val="24"/>
                <w:szCs w:val="24"/>
              </w:rPr>
            </w:pPr>
          </w:p>
          <w:p w14:paraId="60F94A9E" w14:textId="1F197C81" w:rsidR="00BE2C06" w:rsidRDefault="00357262" w:rsidP="00BB45A1">
            <w:pPr>
              <w:pStyle w:val="HWStoryBullets"/>
              <w:ind w:left="567" w:hanging="567"/>
              <w:rPr>
                <w:sz w:val="24"/>
                <w:szCs w:val="24"/>
              </w:rPr>
            </w:pPr>
            <w:r>
              <w:rPr>
                <w:sz w:val="24"/>
                <w:szCs w:val="24"/>
              </w:rPr>
              <w:t>One resident has n</w:t>
            </w:r>
            <w:r w:rsidR="00BE2C06" w:rsidRPr="00BE2C06">
              <w:rPr>
                <w:sz w:val="24"/>
                <w:szCs w:val="24"/>
              </w:rPr>
              <w:t xml:space="preserve">ever been involved in feedback meetings, but regularly speaks to the </w:t>
            </w:r>
            <w:r>
              <w:rPr>
                <w:sz w:val="24"/>
                <w:szCs w:val="24"/>
              </w:rPr>
              <w:t>A</w:t>
            </w:r>
            <w:r w:rsidR="00BE2C06" w:rsidRPr="00BE2C06">
              <w:rPr>
                <w:sz w:val="24"/>
                <w:szCs w:val="24"/>
              </w:rPr>
              <w:t xml:space="preserve">ctivities </w:t>
            </w:r>
            <w:r>
              <w:rPr>
                <w:sz w:val="24"/>
                <w:szCs w:val="24"/>
              </w:rPr>
              <w:t>C</w:t>
            </w:r>
            <w:r w:rsidR="00BE2C06" w:rsidRPr="00BE2C06">
              <w:rPr>
                <w:sz w:val="24"/>
                <w:szCs w:val="24"/>
              </w:rPr>
              <w:t>oordinator.</w:t>
            </w:r>
          </w:p>
          <w:p w14:paraId="1391C90D" w14:textId="77777777" w:rsidR="00D70636" w:rsidRDefault="00D70636" w:rsidP="00D70636">
            <w:pPr>
              <w:pStyle w:val="HWStoryBullets"/>
              <w:numPr>
                <w:ilvl w:val="0"/>
                <w:numId w:val="0"/>
              </w:numPr>
              <w:ind w:left="2194" w:hanging="360"/>
              <w:rPr>
                <w:sz w:val="24"/>
                <w:szCs w:val="24"/>
              </w:rPr>
            </w:pPr>
          </w:p>
          <w:p w14:paraId="12599007" w14:textId="07071647" w:rsidR="00D70636" w:rsidRPr="00D70636" w:rsidRDefault="00D70636" w:rsidP="00D70636">
            <w:pPr>
              <w:pStyle w:val="HWStoryBullets"/>
              <w:numPr>
                <w:ilvl w:val="0"/>
                <w:numId w:val="0"/>
              </w:numPr>
              <w:rPr>
                <w:b/>
                <w:bCs/>
                <w:sz w:val="24"/>
                <w:szCs w:val="24"/>
              </w:rPr>
            </w:pPr>
            <w:r w:rsidRPr="00D70636">
              <w:rPr>
                <w:b/>
                <w:bCs/>
                <w:sz w:val="24"/>
                <w:szCs w:val="24"/>
              </w:rPr>
              <w:t>Other</w:t>
            </w:r>
          </w:p>
          <w:p w14:paraId="158EAF9E" w14:textId="77777777" w:rsidR="00D70636" w:rsidRPr="00BE2C06" w:rsidRDefault="00D70636" w:rsidP="00D70636">
            <w:pPr>
              <w:pStyle w:val="HWStoryBullets"/>
              <w:numPr>
                <w:ilvl w:val="0"/>
                <w:numId w:val="0"/>
              </w:numPr>
              <w:ind w:left="2194" w:hanging="360"/>
              <w:rPr>
                <w:sz w:val="24"/>
                <w:szCs w:val="24"/>
              </w:rPr>
            </w:pPr>
          </w:p>
          <w:p w14:paraId="785ED323" w14:textId="77777777" w:rsidR="00794500" w:rsidRDefault="00BE2C06" w:rsidP="00BB45A1">
            <w:pPr>
              <w:pStyle w:val="HWStoryBullets"/>
              <w:ind w:left="567" w:hanging="567"/>
              <w:rPr>
                <w:sz w:val="24"/>
                <w:szCs w:val="24"/>
              </w:rPr>
            </w:pPr>
            <w:r w:rsidRPr="00BE2C06">
              <w:rPr>
                <w:sz w:val="24"/>
                <w:szCs w:val="24"/>
              </w:rPr>
              <w:t>Generally</w:t>
            </w:r>
            <w:r w:rsidR="00D70636">
              <w:rPr>
                <w:sz w:val="24"/>
                <w:szCs w:val="24"/>
              </w:rPr>
              <w:t>, the residents are ‘</w:t>
            </w:r>
            <w:r w:rsidRPr="00BE2C06">
              <w:rPr>
                <w:sz w:val="24"/>
                <w:szCs w:val="24"/>
              </w:rPr>
              <w:t>very happy</w:t>
            </w:r>
            <w:r w:rsidR="00D70636">
              <w:rPr>
                <w:sz w:val="24"/>
                <w:szCs w:val="24"/>
              </w:rPr>
              <w:t>’</w:t>
            </w:r>
            <w:r w:rsidRPr="00BE2C06">
              <w:rPr>
                <w:sz w:val="24"/>
                <w:szCs w:val="24"/>
              </w:rPr>
              <w:t xml:space="preserve"> with the home.</w:t>
            </w:r>
          </w:p>
          <w:p w14:paraId="3D291B02" w14:textId="71DFA316" w:rsidR="00D70636" w:rsidRPr="004F61D8" w:rsidRDefault="00D70636" w:rsidP="00D70636">
            <w:pPr>
              <w:pStyle w:val="HWStoryBullets"/>
              <w:numPr>
                <w:ilvl w:val="0"/>
                <w:numId w:val="0"/>
              </w:numPr>
              <w:rPr>
                <w:sz w:val="24"/>
                <w:szCs w:val="24"/>
              </w:rPr>
            </w:pPr>
          </w:p>
        </w:tc>
      </w:tr>
    </w:tbl>
    <w:p w14:paraId="3A036F1E" w14:textId="77777777" w:rsidR="00630695" w:rsidRDefault="00630695" w:rsidP="00E903EC">
      <w:pPr>
        <w:pStyle w:val="HWNormalText"/>
      </w:pPr>
    </w:p>
    <w:p w14:paraId="73DE3FC6" w14:textId="77777777" w:rsidR="003C3F48" w:rsidRDefault="003C3F48" w:rsidP="00E903EC">
      <w:pPr>
        <w:pStyle w:val="HWNormalText"/>
      </w:pPr>
    </w:p>
    <w:p w14:paraId="6DE7FF67" w14:textId="35812ED3" w:rsidR="00FE31C0" w:rsidRDefault="00612A66" w:rsidP="00FE31C0">
      <w:pPr>
        <w:pStyle w:val="HWHeading1"/>
      </w:pPr>
      <w:r>
        <w:t>6</w:t>
      </w:r>
      <w:r w:rsidR="00FE31C0">
        <w:t>. Relative Feedback</w:t>
      </w:r>
    </w:p>
    <w:p w14:paraId="783E0402" w14:textId="68451EB7" w:rsidR="00FE31C0" w:rsidRDefault="00FE31C0" w:rsidP="00FE31C0">
      <w:pPr>
        <w:pStyle w:val="HWNormalText"/>
      </w:pPr>
      <w:r w:rsidRPr="007903D5">
        <w:t xml:space="preserve">At the visit we engaged with </w:t>
      </w:r>
      <w:r w:rsidR="0034302F">
        <w:t>two</w:t>
      </w:r>
      <w:r w:rsidRPr="007903D5">
        <w:t xml:space="preserve"> </w:t>
      </w:r>
      <w:r w:rsidR="0070398C">
        <w:t>families.</w:t>
      </w:r>
    </w:p>
    <w:p w14:paraId="7E2CA8A6" w14:textId="577CE2DC" w:rsidR="00FE31C0" w:rsidRDefault="00D96977" w:rsidP="00FE31C0">
      <w:pPr>
        <w:pStyle w:val="HWNormalText"/>
      </w:pPr>
      <w:r>
        <w:t>A summary of the discussions is outlined below.</w:t>
      </w:r>
    </w:p>
    <w:p w14:paraId="124EE61D" w14:textId="77777777" w:rsidR="00FE31C0" w:rsidRDefault="00FE31C0" w:rsidP="00FE31C0">
      <w:pPr>
        <w:pStyle w:val="HWBlank"/>
      </w:pPr>
    </w:p>
    <w:p w14:paraId="77DE991C" w14:textId="77777777" w:rsidR="00FE31C0" w:rsidRPr="00E45E90" w:rsidRDefault="00FE31C0" w:rsidP="00FE31C0">
      <w:pPr>
        <w:pStyle w:val="HWBlank"/>
      </w:pPr>
    </w:p>
    <w:tbl>
      <w:tblPr>
        <w:tblStyle w:val="HWStoryPink"/>
        <w:tblW w:w="10490" w:type="dxa"/>
        <w:tblLook w:val="04A0" w:firstRow="1" w:lastRow="0" w:firstColumn="1" w:lastColumn="0" w:noHBand="0" w:noVBand="1"/>
      </w:tblPr>
      <w:tblGrid>
        <w:gridCol w:w="10490"/>
      </w:tblGrid>
      <w:tr w:rsidR="00FE31C0" w14:paraId="173FB9B2" w14:textId="77777777" w:rsidTr="005B2B4A">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31A4B851" w14:textId="22C3119C" w:rsidR="00FE31C0" w:rsidRDefault="005757FD" w:rsidP="00DE4B82">
            <w:pPr>
              <w:pStyle w:val="HWStoryTitle"/>
            </w:pPr>
            <w:r>
              <w:t>Summary of Discussion</w:t>
            </w:r>
            <w:r w:rsidR="00953FF7">
              <w:t>s</w:t>
            </w:r>
          </w:p>
        </w:tc>
      </w:tr>
      <w:tr w:rsidR="00FE31C0" w14:paraId="23E9FB81" w14:textId="77777777" w:rsidTr="005B2B4A">
        <w:tc>
          <w:tcPr>
            <w:tcW w:w="10490" w:type="dxa"/>
            <w:shd w:val="clear" w:color="auto" w:fill="CCDCE1"/>
          </w:tcPr>
          <w:p w14:paraId="21BF7A1C" w14:textId="77777777" w:rsidR="006F733B" w:rsidRDefault="006F733B" w:rsidP="006F733B">
            <w:pPr>
              <w:pStyle w:val="HWStoryBullets"/>
              <w:numPr>
                <w:ilvl w:val="0"/>
                <w:numId w:val="0"/>
              </w:numPr>
              <w:rPr>
                <w:b/>
                <w:bCs/>
                <w:sz w:val="24"/>
                <w:szCs w:val="24"/>
              </w:rPr>
            </w:pPr>
            <w:r>
              <w:rPr>
                <w:b/>
                <w:bCs/>
                <w:sz w:val="24"/>
                <w:szCs w:val="24"/>
              </w:rPr>
              <w:t>Staff and Personal Care</w:t>
            </w:r>
          </w:p>
          <w:p w14:paraId="12BDE6DA" w14:textId="77777777" w:rsidR="006F733B" w:rsidRPr="006F733B" w:rsidRDefault="006F733B" w:rsidP="006F733B">
            <w:pPr>
              <w:pStyle w:val="HWStoryBullets"/>
              <w:numPr>
                <w:ilvl w:val="0"/>
                <w:numId w:val="0"/>
              </w:numPr>
              <w:rPr>
                <w:sz w:val="24"/>
                <w:szCs w:val="24"/>
              </w:rPr>
            </w:pPr>
          </w:p>
          <w:p w14:paraId="54A70D5D" w14:textId="04E84824" w:rsidR="006F733B" w:rsidRDefault="006F733B" w:rsidP="006F733B">
            <w:pPr>
              <w:pStyle w:val="HWStoryBullets"/>
              <w:ind w:left="567" w:hanging="567"/>
              <w:rPr>
                <w:sz w:val="24"/>
                <w:szCs w:val="24"/>
              </w:rPr>
            </w:pPr>
            <w:r>
              <w:rPr>
                <w:sz w:val="24"/>
                <w:szCs w:val="24"/>
              </w:rPr>
              <w:t>Staff are considered to be ‘kind</w:t>
            </w:r>
            <w:r w:rsidR="001104DE">
              <w:rPr>
                <w:sz w:val="24"/>
                <w:szCs w:val="24"/>
              </w:rPr>
              <w:t xml:space="preserve">, </w:t>
            </w:r>
            <w:r>
              <w:rPr>
                <w:sz w:val="24"/>
                <w:szCs w:val="24"/>
              </w:rPr>
              <w:t>helpful</w:t>
            </w:r>
            <w:r w:rsidR="001104DE">
              <w:rPr>
                <w:sz w:val="24"/>
                <w:szCs w:val="24"/>
              </w:rPr>
              <w:t>, patient and encouraging</w:t>
            </w:r>
            <w:r>
              <w:rPr>
                <w:sz w:val="24"/>
                <w:szCs w:val="24"/>
              </w:rPr>
              <w:t>’.</w:t>
            </w:r>
          </w:p>
          <w:p w14:paraId="2585913C" w14:textId="7761205E" w:rsidR="000C3295" w:rsidRDefault="000C3295" w:rsidP="006F733B">
            <w:pPr>
              <w:pStyle w:val="HWStoryBullets"/>
              <w:ind w:left="567" w:hanging="567"/>
              <w:rPr>
                <w:sz w:val="24"/>
                <w:szCs w:val="24"/>
              </w:rPr>
            </w:pPr>
            <w:r>
              <w:rPr>
                <w:sz w:val="24"/>
                <w:szCs w:val="24"/>
              </w:rPr>
              <w:t xml:space="preserve">Support levels are said to be good, however one relative </w:t>
            </w:r>
            <w:r w:rsidR="00D67D65">
              <w:rPr>
                <w:sz w:val="24"/>
                <w:szCs w:val="24"/>
              </w:rPr>
              <w:t xml:space="preserve">notes a difference at the weekends </w:t>
            </w:r>
            <w:r w:rsidR="00E734E5">
              <w:rPr>
                <w:sz w:val="24"/>
                <w:szCs w:val="24"/>
              </w:rPr>
              <w:t>–</w:t>
            </w:r>
            <w:r w:rsidR="00D67D65">
              <w:rPr>
                <w:sz w:val="24"/>
                <w:szCs w:val="24"/>
              </w:rPr>
              <w:t xml:space="preserve"> </w:t>
            </w:r>
            <w:r w:rsidR="00E734E5">
              <w:rPr>
                <w:sz w:val="24"/>
                <w:szCs w:val="24"/>
              </w:rPr>
              <w:t>where staffing</w:t>
            </w:r>
            <w:r w:rsidR="00997993">
              <w:rPr>
                <w:sz w:val="24"/>
                <w:szCs w:val="24"/>
              </w:rPr>
              <w:t xml:space="preserve"> and management</w:t>
            </w:r>
            <w:r w:rsidR="00E734E5">
              <w:rPr>
                <w:sz w:val="24"/>
                <w:szCs w:val="24"/>
              </w:rPr>
              <w:t xml:space="preserve"> is at a ‘lower level’.</w:t>
            </w:r>
            <w:r w:rsidR="00997993">
              <w:rPr>
                <w:sz w:val="24"/>
                <w:szCs w:val="24"/>
              </w:rPr>
              <w:t xml:space="preserve"> On one weekend, a relative found her mum to be ‘hanging out of bed’.</w:t>
            </w:r>
          </w:p>
          <w:p w14:paraId="3DA1A5F2" w14:textId="21570CFF" w:rsidR="00981E21" w:rsidRPr="00B47CDA" w:rsidRDefault="00981E21" w:rsidP="00981E21">
            <w:pPr>
              <w:pStyle w:val="HWStoryBullets"/>
              <w:ind w:left="567" w:hanging="567"/>
              <w:rPr>
                <w:sz w:val="24"/>
                <w:szCs w:val="24"/>
              </w:rPr>
            </w:pPr>
            <w:r>
              <w:rPr>
                <w:sz w:val="24"/>
                <w:szCs w:val="24"/>
              </w:rPr>
              <w:t>The quality of care is noted to be lower at weekends also, a relative says ‘a</w:t>
            </w:r>
            <w:r w:rsidRPr="00B47CDA">
              <w:rPr>
                <w:sz w:val="24"/>
                <w:szCs w:val="24"/>
              </w:rPr>
              <w:t xml:space="preserve">t times if you come in on a Sunday residents </w:t>
            </w:r>
            <w:r>
              <w:rPr>
                <w:sz w:val="24"/>
                <w:szCs w:val="24"/>
              </w:rPr>
              <w:t xml:space="preserve">are </w:t>
            </w:r>
            <w:r w:rsidRPr="00B47CDA">
              <w:rPr>
                <w:sz w:val="24"/>
                <w:szCs w:val="24"/>
              </w:rPr>
              <w:t>lined up as staff are on their phones</w:t>
            </w:r>
            <w:r>
              <w:rPr>
                <w:sz w:val="24"/>
                <w:szCs w:val="24"/>
              </w:rPr>
              <w:t>’</w:t>
            </w:r>
            <w:r w:rsidRPr="00B47CDA">
              <w:rPr>
                <w:sz w:val="24"/>
                <w:szCs w:val="24"/>
              </w:rPr>
              <w:t>.</w:t>
            </w:r>
          </w:p>
          <w:p w14:paraId="3CCD0149" w14:textId="6E9EA46B" w:rsidR="00981E21" w:rsidRDefault="003F29BE" w:rsidP="006F733B">
            <w:pPr>
              <w:pStyle w:val="HWStoryBullets"/>
              <w:ind w:left="567" w:hanging="567"/>
              <w:rPr>
                <w:sz w:val="24"/>
                <w:szCs w:val="24"/>
              </w:rPr>
            </w:pPr>
            <w:r>
              <w:rPr>
                <w:sz w:val="24"/>
                <w:szCs w:val="24"/>
              </w:rPr>
              <w:t>According to one relative, agency staff are used at evenings and weekends.</w:t>
            </w:r>
          </w:p>
          <w:p w14:paraId="5C17BCD8" w14:textId="2D6769B2" w:rsidR="00C33AB6" w:rsidRDefault="00C33AB6" w:rsidP="006F733B">
            <w:pPr>
              <w:pStyle w:val="HWStoryBullets"/>
              <w:ind w:left="567" w:hanging="567"/>
              <w:rPr>
                <w:sz w:val="24"/>
                <w:szCs w:val="24"/>
              </w:rPr>
            </w:pPr>
            <w:r>
              <w:rPr>
                <w:sz w:val="24"/>
                <w:szCs w:val="24"/>
              </w:rPr>
              <w:lastRenderedPageBreak/>
              <w:t xml:space="preserve">Physiotherapy is needed for </w:t>
            </w:r>
            <w:r w:rsidR="008C1C12">
              <w:rPr>
                <w:sz w:val="24"/>
                <w:szCs w:val="24"/>
              </w:rPr>
              <w:t>two</w:t>
            </w:r>
            <w:r>
              <w:rPr>
                <w:sz w:val="24"/>
                <w:szCs w:val="24"/>
              </w:rPr>
              <w:t xml:space="preserve"> resident</w:t>
            </w:r>
            <w:r w:rsidR="008C1C12">
              <w:rPr>
                <w:sz w:val="24"/>
                <w:szCs w:val="24"/>
              </w:rPr>
              <w:t>s. One has had a hip replacement, and another is recovering from a stroke, two years ago. The relatives say that ‘no progress’ has been made.</w:t>
            </w:r>
          </w:p>
          <w:p w14:paraId="0A60ECBF" w14:textId="1627217C" w:rsidR="00C25139" w:rsidRPr="006F733B" w:rsidRDefault="00C25139" w:rsidP="006F733B">
            <w:pPr>
              <w:pStyle w:val="HWStoryBullets"/>
              <w:ind w:left="567" w:hanging="567"/>
              <w:rPr>
                <w:sz w:val="24"/>
                <w:szCs w:val="24"/>
              </w:rPr>
            </w:pPr>
            <w:r>
              <w:rPr>
                <w:sz w:val="24"/>
                <w:szCs w:val="24"/>
              </w:rPr>
              <w:t>A resident also needs a more suitable bra. The current bra is too small and causes bruising.</w:t>
            </w:r>
          </w:p>
          <w:p w14:paraId="0C6B16FF" w14:textId="77777777" w:rsidR="006F733B" w:rsidRPr="006F733B" w:rsidRDefault="006F733B" w:rsidP="006F733B">
            <w:pPr>
              <w:pStyle w:val="HWStoryAttribution"/>
            </w:pPr>
          </w:p>
          <w:p w14:paraId="100F906B" w14:textId="05E31FA3" w:rsidR="001629E3" w:rsidRDefault="001629E3" w:rsidP="00DE4B82">
            <w:pPr>
              <w:pStyle w:val="HWStoryText"/>
              <w:rPr>
                <w:b/>
                <w:bCs/>
                <w:sz w:val="24"/>
                <w:szCs w:val="24"/>
              </w:rPr>
            </w:pPr>
            <w:r>
              <w:rPr>
                <w:b/>
                <w:bCs/>
                <w:sz w:val="24"/>
                <w:szCs w:val="24"/>
              </w:rPr>
              <w:t>Activities</w:t>
            </w:r>
          </w:p>
          <w:p w14:paraId="66B764B3" w14:textId="5CFB4C84" w:rsidR="001629E3" w:rsidRDefault="001629E3" w:rsidP="001629E3">
            <w:pPr>
              <w:pStyle w:val="HWStoryBullets"/>
              <w:ind w:left="567" w:hanging="567"/>
              <w:rPr>
                <w:sz w:val="24"/>
                <w:szCs w:val="24"/>
              </w:rPr>
            </w:pPr>
            <w:r>
              <w:rPr>
                <w:sz w:val="24"/>
                <w:szCs w:val="24"/>
              </w:rPr>
              <w:t xml:space="preserve">The activity offer is complimented. Activities mentioned include </w:t>
            </w:r>
            <w:r w:rsidRPr="00C304AC">
              <w:rPr>
                <w:sz w:val="24"/>
                <w:szCs w:val="24"/>
              </w:rPr>
              <w:t>music, magic shows</w:t>
            </w:r>
            <w:r w:rsidR="00103D9E">
              <w:rPr>
                <w:sz w:val="24"/>
                <w:szCs w:val="24"/>
              </w:rPr>
              <w:t>, dog-petting</w:t>
            </w:r>
            <w:r w:rsidRPr="00C304AC">
              <w:rPr>
                <w:sz w:val="24"/>
                <w:szCs w:val="24"/>
              </w:rPr>
              <w:t xml:space="preserve"> and keep-fit sessions.</w:t>
            </w:r>
          </w:p>
          <w:p w14:paraId="3045B794" w14:textId="77777777" w:rsidR="00255C7D" w:rsidRDefault="00255C7D" w:rsidP="00255C7D">
            <w:pPr>
              <w:pStyle w:val="HWStoryBullets"/>
              <w:numPr>
                <w:ilvl w:val="0"/>
                <w:numId w:val="0"/>
              </w:numPr>
              <w:rPr>
                <w:sz w:val="24"/>
                <w:szCs w:val="24"/>
              </w:rPr>
            </w:pPr>
          </w:p>
          <w:p w14:paraId="74EC3F74" w14:textId="77777777" w:rsidR="00255C7D" w:rsidRDefault="00255C7D" w:rsidP="00255C7D">
            <w:pPr>
              <w:pStyle w:val="HWStoryBullets"/>
              <w:numPr>
                <w:ilvl w:val="0"/>
                <w:numId w:val="0"/>
              </w:numPr>
              <w:rPr>
                <w:b/>
                <w:bCs/>
                <w:sz w:val="24"/>
                <w:szCs w:val="24"/>
              </w:rPr>
            </w:pPr>
            <w:r w:rsidRPr="00435FAD">
              <w:rPr>
                <w:b/>
                <w:bCs/>
                <w:sz w:val="24"/>
                <w:szCs w:val="24"/>
              </w:rPr>
              <w:t>Diet</w:t>
            </w:r>
          </w:p>
          <w:p w14:paraId="0DDF929A" w14:textId="77777777" w:rsidR="00255C7D" w:rsidRPr="00435FAD" w:rsidRDefault="00255C7D" w:rsidP="00255C7D">
            <w:pPr>
              <w:pStyle w:val="HWStoryBullets"/>
              <w:numPr>
                <w:ilvl w:val="0"/>
                <w:numId w:val="0"/>
              </w:numPr>
              <w:rPr>
                <w:b/>
                <w:bCs/>
                <w:sz w:val="24"/>
                <w:szCs w:val="24"/>
              </w:rPr>
            </w:pPr>
          </w:p>
          <w:p w14:paraId="4B2F696C" w14:textId="46BCBFDF" w:rsidR="00255C7D" w:rsidRPr="001629E3" w:rsidRDefault="00255C7D" w:rsidP="001629E3">
            <w:pPr>
              <w:pStyle w:val="HWStoryBullets"/>
              <w:ind w:left="567" w:hanging="567"/>
              <w:rPr>
                <w:sz w:val="24"/>
                <w:szCs w:val="24"/>
              </w:rPr>
            </w:pPr>
            <w:r>
              <w:rPr>
                <w:sz w:val="24"/>
                <w:szCs w:val="24"/>
              </w:rPr>
              <w:t>The food is highly regarded</w:t>
            </w:r>
            <w:r w:rsidR="001E3927">
              <w:rPr>
                <w:sz w:val="24"/>
                <w:szCs w:val="24"/>
              </w:rPr>
              <w:t>, with good choice cited.</w:t>
            </w:r>
          </w:p>
          <w:p w14:paraId="438CF1E6" w14:textId="77777777" w:rsidR="001629E3" w:rsidRDefault="001629E3" w:rsidP="00DE4B82">
            <w:pPr>
              <w:pStyle w:val="HWStoryText"/>
              <w:rPr>
                <w:b/>
                <w:bCs/>
                <w:sz w:val="24"/>
                <w:szCs w:val="24"/>
              </w:rPr>
            </w:pPr>
          </w:p>
          <w:p w14:paraId="143F47DE" w14:textId="402416D6" w:rsidR="00FE31C0" w:rsidRPr="0024223D" w:rsidRDefault="005B2B4A" w:rsidP="00DE4B82">
            <w:pPr>
              <w:pStyle w:val="HWStoryText"/>
              <w:rPr>
                <w:b/>
                <w:bCs/>
                <w:sz w:val="24"/>
                <w:szCs w:val="24"/>
              </w:rPr>
            </w:pPr>
            <w:r>
              <w:rPr>
                <w:b/>
                <w:bCs/>
                <w:sz w:val="24"/>
                <w:szCs w:val="24"/>
              </w:rPr>
              <w:t>Visiting</w:t>
            </w:r>
          </w:p>
          <w:p w14:paraId="25A84376" w14:textId="7D7518B2" w:rsidR="00C304AC" w:rsidRDefault="00544480" w:rsidP="00C304AC">
            <w:pPr>
              <w:pStyle w:val="HWStoryBullets"/>
              <w:ind w:left="567" w:hanging="567"/>
              <w:rPr>
                <w:sz w:val="24"/>
                <w:szCs w:val="24"/>
              </w:rPr>
            </w:pPr>
            <w:r>
              <w:rPr>
                <w:sz w:val="24"/>
                <w:szCs w:val="24"/>
              </w:rPr>
              <w:t>Relatives can visit ‘whenever they like’.</w:t>
            </w:r>
          </w:p>
          <w:p w14:paraId="6EB2AB0A" w14:textId="77777777" w:rsidR="00287E9C" w:rsidRDefault="00287E9C" w:rsidP="00287E9C">
            <w:pPr>
              <w:pStyle w:val="HWStoryBullets"/>
              <w:numPr>
                <w:ilvl w:val="0"/>
                <w:numId w:val="0"/>
              </w:numPr>
              <w:ind w:left="2194" w:hanging="360"/>
              <w:rPr>
                <w:sz w:val="24"/>
                <w:szCs w:val="24"/>
              </w:rPr>
            </w:pPr>
          </w:p>
          <w:p w14:paraId="7BB5E1CD" w14:textId="4581300C" w:rsidR="00287E9C" w:rsidRPr="00287E9C" w:rsidRDefault="00287E9C" w:rsidP="00287E9C">
            <w:pPr>
              <w:pStyle w:val="HWStoryText"/>
              <w:rPr>
                <w:b/>
                <w:bCs/>
                <w:sz w:val="24"/>
                <w:szCs w:val="24"/>
              </w:rPr>
            </w:pPr>
            <w:r w:rsidRPr="00287E9C">
              <w:rPr>
                <w:b/>
                <w:bCs/>
                <w:sz w:val="24"/>
                <w:szCs w:val="24"/>
              </w:rPr>
              <w:t>Feedback</w:t>
            </w:r>
          </w:p>
          <w:p w14:paraId="09374550" w14:textId="0964509F" w:rsidR="006F733B" w:rsidRDefault="00287E9C" w:rsidP="00287E9C">
            <w:pPr>
              <w:pStyle w:val="HWStoryBullets"/>
              <w:ind w:left="567" w:hanging="567"/>
              <w:rPr>
                <w:sz w:val="24"/>
                <w:szCs w:val="24"/>
              </w:rPr>
            </w:pPr>
            <w:r>
              <w:rPr>
                <w:sz w:val="24"/>
                <w:szCs w:val="24"/>
              </w:rPr>
              <w:t>A relative says meetings used to be every two months. She has not attended any recently</w:t>
            </w:r>
            <w:r w:rsidR="000C0FAA">
              <w:rPr>
                <w:sz w:val="24"/>
                <w:szCs w:val="24"/>
              </w:rPr>
              <w:t xml:space="preserve"> (since the new manager has been in p</w:t>
            </w:r>
            <w:r w:rsidR="004B588A">
              <w:rPr>
                <w:sz w:val="24"/>
                <w:szCs w:val="24"/>
              </w:rPr>
              <w:t>ost</w:t>
            </w:r>
            <w:r w:rsidR="000C0FAA">
              <w:rPr>
                <w:sz w:val="24"/>
                <w:szCs w:val="24"/>
              </w:rPr>
              <w:t>) and the timing is inconvenient.</w:t>
            </w:r>
          </w:p>
          <w:p w14:paraId="02C392F9" w14:textId="0739D051" w:rsidR="0024223D" w:rsidRPr="0024223D" w:rsidRDefault="0024223D" w:rsidP="00AF6038">
            <w:pPr>
              <w:pStyle w:val="HWStoryBullets"/>
              <w:numPr>
                <w:ilvl w:val="0"/>
                <w:numId w:val="0"/>
              </w:numPr>
            </w:pPr>
          </w:p>
        </w:tc>
      </w:tr>
    </w:tbl>
    <w:p w14:paraId="218F9D38" w14:textId="77777777" w:rsidR="009D5883" w:rsidRDefault="009D5883" w:rsidP="00411165">
      <w:pPr>
        <w:pStyle w:val="HWNormalText"/>
      </w:pPr>
    </w:p>
    <w:p w14:paraId="19C2293E" w14:textId="77777777" w:rsidR="009D5883" w:rsidRDefault="009D5883" w:rsidP="00411165">
      <w:pPr>
        <w:pStyle w:val="HWNormalText"/>
      </w:pPr>
    </w:p>
    <w:p w14:paraId="33123F67" w14:textId="77777777" w:rsidR="00C304AC" w:rsidRDefault="00C304AC" w:rsidP="00411165">
      <w:pPr>
        <w:pStyle w:val="HWNormalText"/>
      </w:pPr>
    </w:p>
    <w:p w14:paraId="36B6D7EE" w14:textId="77777777" w:rsidR="00C304AC" w:rsidRDefault="00C304AC" w:rsidP="00411165">
      <w:pPr>
        <w:pStyle w:val="HWNormalText"/>
      </w:pPr>
    </w:p>
    <w:p w14:paraId="095DECE0" w14:textId="77777777" w:rsidR="00C304AC" w:rsidRDefault="00C304AC" w:rsidP="00411165">
      <w:pPr>
        <w:pStyle w:val="HWNormalText"/>
      </w:pPr>
    </w:p>
    <w:p w14:paraId="1DEF09CD" w14:textId="77777777" w:rsidR="00C304AC" w:rsidRDefault="00C304AC" w:rsidP="00411165">
      <w:pPr>
        <w:pStyle w:val="HWNormalText"/>
      </w:pPr>
    </w:p>
    <w:p w14:paraId="2164FB53" w14:textId="77777777" w:rsidR="00C304AC" w:rsidRDefault="00C304AC" w:rsidP="00411165">
      <w:pPr>
        <w:pStyle w:val="HWNormalText"/>
      </w:pPr>
    </w:p>
    <w:p w14:paraId="3C861454" w14:textId="77777777" w:rsidR="00C304AC" w:rsidRDefault="00C304AC" w:rsidP="00411165">
      <w:pPr>
        <w:pStyle w:val="HWNormalText"/>
      </w:pPr>
    </w:p>
    <w:p w14:paraId="27721F33" w14:textId="77777777" w:rsidR="00C304AC" w:rsidRDefault="00C304AC" w:rsidP="00411165">
      <w:pPr>
        <w:pStyle w:val="HWNormalText"/>
      </w:pPr>
    </w:p>
    <w:p w14:paraId="530F2F3D" w14:textId="77777777" w:rsidR="00C304AC" w:rsidRDefault="00C304AC" w:rsidP="00411165">
      <w:pPr>
        <w:pStyle w:val="HWNormalText"/>
      </w:pPr>
    </w:p>
    <w:p w14:paraId="34A4AFEE" w14:textId="77777777" w:rsidR="00C304AC" w:rsidRDefault="00C304AC" w:rsidP="00411165">
      <w:pPr>
        <w:pStyle w:val="HWNormalText"/>
      </w:pPr>
    </w:p>
    <w:p w14:paraId="295547B8" w14:textId="77777777" w:rsidR="00C304AC" w:rsidRDefault="00C304AC" w:rsidP="00411165">
      <w:pPr>
        <w:pStyle w:val="HWNormalText"/>
      </w:pPr>
    </w:p>
    <w:p w14:paraId="6213C3D4" w14:textId="3806B93C" w:rsidR="009D5883" w:rsidRPr="007855EC" w:rsidRDefault="009D5883" w:rsidP="009D5883">
      <w:pPr>
        <w:pStyle w:val="HWSection1White"/>
      </w:pPr>
      <w:r w:rsidRPr="007855EC">
        <w:rPr>
          <w:lang w:val="en-US" w:eastAsia="en-US"/>
        </w:rPr>
        <w:lastRenderedPageBreak/>
        <w:drawing>
          <wp:anchor distT="0" distB="0" distL="114300" distR="114300" simplePos="0" relativeHeight="251702784" behindDoc="1" locked="1" layoutInCell="0" allowOverlap="1" wp14:anchorId="30EE0D86" wp14:editId="3789A4F9">
            <wp:simplePos x="0" y="0"/>
            <wp:positionH relativeFrom="page">
              <wp:posOffset>0</wp:posOffset>
            </wp:positionH>
            <wp:positionV relativeFrom="page">
              <wp:posOffset>635</wp:posOffset>
            </wp:positionV>
            <wp:extent cx="7559675" cy="10692765"/>
            <wp:effectExtent l="19050" t="0" r="3175" b="0"/>
            <wp:wrapNone/>
            <wp:docPr id="1679169273" name="Picture 1679169273"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6" cstate="print"/>
                    <a:stretch>
                      <a:fillRect/>
                    </a:stretch>
                  </pic:blipFill>
                  <pic:spPr>
                    <a:xfrm>
                      <a:off x="0" y="0"/>
                      <a:ext cx="7559675" cy="10692765"/>
                    </a:xfrm>
                    <a:prstGeom prst="rect">
                      <a:avLst/>
                    </a:prstGeom>
                  </pic:spPr>
                </pic:pic>
              </a:graphicData>
            </a:graphic>
          </wp:anchor>
        </w:drawing>
      </w:r>
      <w:r>
        <w:t>Staffing and Management</w:t>
      </w:r>
    </w:p>
    <w:p w14:paraId="2B4C922E" w14:textId="705AC05D" w:rsidR="009D5883" w:rsidRPr="003D7278" w:rsidRDefault="009D5883" w:rsidP="009D5883">
      <w:pPr>
        <w:pStyle w:val="HWSection2White"/>
        <w:rPr>
          <w:sz w:val="48"/>
          <w:szCs w:val="48"/>
        </w:rPr>
      </w:pPr>
      <w:r>
        <w:rPr>
          <w:sz w:val="48"/>
          <w:szCs w:val="48"/>
        </w:rPr>
        <w:t>Feedback Received</w:t>
      </w:r>
    </w:p>
    <w:p w14:paraId="3390B359" w14:textId="77777777" w:rsidR="009D5883" w:rsidRDefault="009D5883" w:rsidP="009D5883">
      <w:pPr>
        <w:pStyle w:val="HWNormalText"/>
      </w:pPr>
    </w:p>
    <w:p w14:paraId="513D1F7E" w14:textId="77777777" w:rsidR="009D5883" w:rsidRPr="00720BFD" w:rsidRDefault="009D5883" w:rsidP="009D5883">
      <w:pPr>
        <w:pStyle w:val="HWNormalText"/>
      </w:pPr>
      <w:r w:rsidRPr="007855EC">
        <w:br w:type="page"/>
      </w:r>
    </w:p>
    <w:p w14:paraId="11A73D5C" w14:textId="45863FF3" w:rsidR="00DD2EDE" w:rsidRDefault="00612A66" w:rsidP="00DD2EDE">
      <w:pPr>
        <w:pStyle w:val="HWHeading1"/>
      </w:pPr>
      <w:r>
        <w:lastRenderedPageBreak/>
        <w:t>7</w:t>
      </w:r>
      <w:r w:rsidR="00DD2EDE">
        <w:t>. Staff Interviews</w:t>
      </w:r>
    </w:p>
    <w:p w14:paraId="395D4DE6" w14:textId="142FC3D3" w:rsidR="00CF34C9" w:rsidRPr="006372BF" w:rsidRDefault="00CF34C9" w:rsidP="00CF34C9">
      <w:pPr>
        <w:pStyle w:val="HWNormalText"/>
        <w:spacing w:after="0" w:line="240" w:lineRule="auto"/>
      </w:pPr>
      <w:r w:rsidRPr="006372BF">
        <w:t xml:space="preserve">During the visit we interviewed </w:t>
      </w:r>
      <w:r w:rsidR="00330AC0" w:rsidRPr="006372BF">
        <w:t xml:space="preserve">a staff member, who has been in post for </w:t>
      </w:r>
      <w:r w:rsidR="006372BF" w:rsidRPr="006372BF">
        <w:t>two years.</w:t>
      </w:r>
    </w:p>
    <w:p w14:paraId="133E7DDA" w14:textId="77777777" w:rsidR="00CF34C9" w:rsidRDefault="00CF34C9" w:rsidP="00CF34C9">
      <w:pPr>
        <w:pStyle w:val="HWNormalText"/>
        <w:spacing w:after="0" w:line="240" w:lineRule="auto"/>
      </w:pPr>
    </w:p>
    <w:p w14:paraId="3B2387FE" w14:textId="2BE5EE15" w:rsidR="00DD2EDE" w:rsidRDefault="006372BF" w:rsidP="00DD2EDE">
      <w:pPr>
        <w:pStyle w:val="HWNormalText"/>
      </w:pPr>
      <w:r>
        <w:t>A summary of the discussion is outlined below.</w:t>
      </w:r>
    </w:p>
    <w:p w14:paraId="5D24EF0B" w14:textId="77777777" w:rsidR="00DD2EDE" w:rsidRDefault="00DD2EDE" w:rsidP="00DD2EDE">
      <w:pPr>
        <w:pStyle w:val="HWBlank"/>
      </w:pPr>
    </w:p>
    <w:p w14:paraId="6CF355AE" w14:textId="77777777" w:rsidR="00DD2EDE" w:rsidRPr="00E45E90" w:rsidRDefault="00DD2EDE" w:rsidP="00DD2EDE">
      <w:pPr>
        <w:pStyle w:val="HWBlank"/>
      </w:pPr>
    </w:p>
    <w:tbl>
      <w:tblPr>
        <w:tblStyle w:val="HWStoryPink"/>
        <w:tblW w:w="10490" w:type="dxa"/>
        <w:tblLook w:val="04A0" w:firstRow="1" w:lastRow="0" w:firstColumn="1" w:lastColumn="0" w:noHBand="0" w:noVBand="1"/>
      </w:tblPr>
      <w:tblGrid>
        <w:gridCol w:w="10490"/>
      </w:tblGrid>
      <w:tr w:rsidR="00DD2EDE" w14:paraId="5F264CBE"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4E2AE880" w14:textId="63EBDA09" w:rsidR="00DD2EDE" w:rsidRDefault="001177E0" w:rsidP="00DE4B82">
            <w:pPr>
              <w:pStyle w:val="HWStoryTitle"/>
            </w:pPr>
            <w:r>
              <w:t>Summary of Discussion</w:t>
            </w:r>
          </w:p>
        </w:tc>
      </w:tr>
      <w:tr w:rsidR="00DD2EDE" w14:paraId="4AEF016E" w14:textId="77777777" w:rsidTr="00DE4B82">
        <w:tc>
          <w:tcPr>
            <w:tcW w:w="10490" w:type="dxa"/>
          </w:tcPr>
          <w:p w14:paraId="57E00F00" w14:textId="3A00AC2C" w:rsidR="00330AC0" w:rsidRPr="006B578D" w:rsidRDefault="006B578D" w:rsidP="00B83E7A">
            <w:pPr>
              <w:pStyle w:val="HWStoryText"/>
              <w:rPr>
                <w:b/>
                <w:bCs/>
                <w:sz w:val="24"/>
                <w:szCs w:val="24"/>
              </w:rPr>
            </w:pPr>
            <w:r w:rsidRPr="006B578D">
              <w:rPr>
                <w:b/>
                <w:bCs/>
                <w:sz w:val="24"/>
                <w:szCs w:val="24"/>
              </w:rPr>
              <w:t>Management</w:t>
            </w:r>
          </w:p>
          <w:p w14:paraId="2134B029" w14:textId="77777777" w:rsidR="00A16A53" w:rsidRDefault="006B578D" w:rsidP="00B83E7A">
            <w:pPr>
              <w:pStyle w:val="HWStoryBullets"/>
              <w:ind w:left="567" w:hanging="567"/>
              <w:rPr>
                <w:sz w:val="24"/>
                <w:szCs w:val="24"/>
              </w:rPr>
            </w:pPr>
            <w:r>
              <w:rPr>
                <w:sz w:val="24"/>
                <w:szCs w:val="24"/>
              </w:rPr>
              <w:t>There have been ‘l</w:t>
            </w:r>
            <w:r w:rsidR="00330AC0" w:rsidRPr="00B83E7A">
              <w:rPr>
                <w:sz w:val="24"/>
                <w:szCs w:val="24"/>
              </w:rPr>
              <w:t>ots of changes</w:t>
            </w:r>
            <w:r>
              <w:rPr>
                <w:sz w:val="24"/>
                <w:szCs w:val="24"/>
              </w:rPr>
              <w:t>’</w:t>
            </w:r>
            <w:r w:rsidR="00330AC0" w:rsidRPr="00B83E7A">
              <w:rPr>
                <w:sz w:val="24"/>
                <w:szCs w:val="24"/>
              </w:rPr>
              <w:t xml:space="preserve"> </w:t>
            </w:r>
            <w:r>
              <w:rPr>
                <w:sz w:val="24"/>
                <w:szCs w:val="24"/>
              </w:rPr>
              <w:t>and no manager was in place, for a ‘long while’.</w:t>
            </w:r>
          </w:p>
          <w:p w14:paraId="53AD1F0A" w14:textId="49C25CDA" w:rsidR="00997825" w:rsidRDefault="00997825" w:rsidP="00B83E7A">
            <w:pPr>
              <w:pStyle w:val="HWStoryBullets"/>
              <w:ind w:left="567" w:hanging="567"/>
              <w:rPr>
                <w:sz w:val="24"/>
                <w:szCs w:val="24"/>
              </w:rPr>
            </w:pPr>
            <w:r>
              <w:rPr>
                <w:sz w:val="24"/>
                <w:szCs w:val="24"/>
              </w:rPr>
              <w:t>The new manager brings a ‘culture of improvement’ and engages with staff, on ideas</w:t>
            </w:r>
            <w:r w:rsidR="00602681">
              <w:rPr>
                <w:sz w:val="24"/>
                <w:szCs w:val="24"/>
              </w:rPr>
              <w:t>.</w:t>
            </w:r>
          </w:p>
          <w:p w14:paraId="349BABCE" w14:textId="08BD8423" w:rsidR="007A593B" w:rsidRDefault="007A593B" w:rsidP="00B83E7A">
            <w:pPr>
              <w:pStyle w:val="HWStoryBullets"/>
              <w:ind w:left="567" w:hanging="567"/>
              <w:rPr>
                <w:sz w:val="24"/>
                <w:szCs w:val="24"/>
              </w:rPr>
            </w:pPr>
            <w:r>
              <w:rPr>
                <w:sz w:val="24"/>
                <w:szCs w:val="24"/>
              </w:rPr>
              <w:t>The staff member feels confident to approach management with any issues.</w:t>
            </w:r>
          </w:p>
          <w:p w14:paraId="2A7FC0FF" w14:textId="6C69F9BC" w:rsidR="00E9161E" w:rsidRDefault="007A593B" w:rsidP="00B83E7A">
            <w:pPr>
              <w:pStyle w:val="HWStoryBullets"/>
              <w:ind w:left="567" w:hanging="567"/>
              <w:rPr>
                <w:sz w:val="24"/>
                <w:szCs w:val="24"/>
              </w:rPr>
            </w:pPr>
            <w:r>
              <w:rPr>
                <w:sz w:val="24"/>
                <w:szCs w:val="24"/>
              </w:rPr>
              <w:t xml:space="preserve">However, </w:t>
            </w:r>
            <w:r w:rsidR="00E9161E">
              <w:rPr>
                <w:sz w:val="24"/>
                <w:szCs w:val="24"/>
              </w:rPr>
              <w:t>an ‘incident’ with another carer was ‘not followed up’.</w:t>
            </w:r>
          </w:p>
          <w:p w14:paraId="08C70E5B" w14:textId="77777777" w:rsidR="00A16A53" w:rsidRDefault="00A16A53" w:rsidP="00D819E7">
            <w:pPr>
              <w:pStyle w:val="HWStoryBullets"/>
              <w:numPr>
                <w:ilvl w:val="0"/>
                <w:numId w:val="0"/>
              </w:numPr>
              <w:rPr>
                <w:sz w:val="24"/>
                <w:szCs w:val="24"/>
              </w:rPr>
            </w:pPr>
          </w:p>
          <w:p w14:paraId="49AC47AB" w14:textId="07B2E221" w:rsidR="00330AC0" w:rsidRPr="00D819E7" w:rsidRDefault="00A16A53" w:rsidP="00D819E7">
            <w:pPr>
              <w:pStyle w:val="HWStoryText"/>
              <w:rPr>
                <w:b/>
                <w:bCs/>
                <w:sz w:val="24"/>
                <w:szCs w:val="24"/>
              </w:rPr>
            </w:pPr>
            <w:r w:rsidRPr="00D819E7">
              <w:rPr>
                <w:b/>
                <w:bCs/>
                <w:sz w:val="24"/>
                <w:szCs w:val="24"/>
              </w:rPr>
              <w:t>Induction, Training and Supervision</w:t>
            </w:r>
          </w:p>
          <w:p w14:paraId="58982319" w14:textId="41FFB2C3" w:rsidR="00DB287D" w:rsidRDefault="00DB287D" w:rsidP="00B83E7A">
            <w:pPr>
              <w:pStyle w:val="HWStoryBullets"/>
              <w:ind w:left="567" w:hanging="567"/>
              <w:rPr>
                <w:sz w:val="24"/>
                <w:szCs w:val="24"/>
              </w:rPr>
            </w:pPr>
            <w:r>
              <w:rPr>
                <w:sz w:val="24"/>
                <w:szCs w:val="24"/>
              </w:rPr>
              <w:t>Induction consisted of 3 days shadowing.</w:t>
            </w:r>
            <w:r w:rsidR="00BB3BEC">
              <w:rPr>
                <w:sz w:val="24"/>
                <w:szCs w:val="24"/>
              </w:rPr>
              <w:t xml:space="preserve"> The induction itself was ‘confusing’ due to management changes.</w:t>
            </w:r>
          </w:p>
          <w:p w14:paraId="47A6BD2C" w14:textId="14F42EDE" w:rsidR="00A16A53" w:rsidRDefault="00DB287D" w:rsidP="00B83E7A">
            <w:pPr>
              <w:pStyle w:val="HWStoryBullets"/>
              <w:ind w:left="567" w:hanging="567"/>
              <w:rPr>
                <w:sz w:val="24"/>
                <w:szCs w:val="24"/>
              </w:rPr>
            </w:pPr>
            <w:r>
              <w:rPr>
                <w:sz w:val="24"/>
                <w:szCs w:val="24"/>
              </w:rPr>
              <w:t xml:space="preserve">Training </w:t>
            </w:r>
            <w:r w:rsidR="00B2480B">
              <w:rPr>
                <w:sz w:val="24"/>
                <w:szCs w:val="24"/>
              </w:rPr>
              <w:t xml:space="preserve">(including safeguarding) </w:t>
            </w:r>
            <w:r>
              <w:rPr>
                <w:sz w:val="24"/>
                <w:szCs w:val="24"/>
              </w:rPr>
              <w:t>is online.</w:t>
            </w:r>
            <w:r w:rsidR="00305EF1">
              <w:rPr>
                <w:sz w:val="24"/>
                <w:szCs w:val="24"/>
              </w:rPr>
              <w:t xml:space="preserve"> The staff member is now progressing onto ‘Level 2’</w:t>
            </w:r>
            <w:r w:rsidR="00997825">
              <w:rPr>
                <w:sz w:val="24"/>
                <w:szCs w:val="24"/>
              </w:rPr>
              <w:t xml:space="preserve"> and has completed ‘senior training’.</w:t>
            </w:r>
          </w:p>
          <w:p w14:paraId="2F09D918" w14:textId="2357F421" w:rsidR="0006634C" w:rsidRDefault="0006634C" w:rsidP="00B83E7A">
            <w:pPr>
              <w:pStyle w:val="HWStoryBullets"/>
              <w:ind w:left="567" w:hanging="567"/>
              <w:rPr>
                <w:sz w:val="24"/>
                <w:szCs w:val="24"/>
              </w:rPr>
            </w:pPr>
            <w:r>
              <w:rPr>
                <w:sz w:val="24"/>
                <w:szCs w:val="24"/>
              </w:rPr>
              <w:t>The staff member has not had supervision or appraisal, and would like this to happen possibly every three months.</w:t>
            </w:r>
          </w:p>
          <w:p w14:paraId="77618933" w14:textId="06A49891" w:rsidR="002536E7" w:rsidRPr="00B83E7A" w:rsidRDefault="002536E7" w:rsidP="002536E7">
            <w:pPr>
              <w:pStyle w:val="HWStoryBullets"/>
              <w:numPr>
                <w:ilvl w:val="0"/>
                <w:numId w:val="0"/>
              </w:numPr>
              <w:ind w:left="2194" w:hanging="360"/>
              <w:rPr>
                <w:sz w:val="24"/>
                <w:szCs w:val="24"/>
              </w:rPr>
            </w:pPr>
          </w:p>
          <w:p w14:paraId="4806D600" w14:textId="70103AE9" w:rsidR="00602681" w:rsidRPr="00602681" w:rsidRDefault="00602681" w:rsidP="00602681">
            <w:pPr>
              <w:pStyle w:val="HWStoryText"/>
              <w:rPr>
                <w:b/>
                <w:bCs/>
                <w:sz w:val="24"/>
                <w:szCs w:val="24"/>
              </w:rPr>
            </w:pPr>
            <w:r w:rsidRPr="00602681">
              <w:rPr>
                <w:b/>
                <w:bCs/>
                <w:sz w:val="24"/>
                <w:szCs w:val="24"/>
              </w:rPr>
              <w:t>Breaks</w:t>
            </w:r>
            <w:r w:rsidR="002536E7">
              <w:rPr>
                <w:b/>
                <w:bCs/>
                <w:sz w:val="24"/>
                <w:szCs w:val="24"/>
              </w:rPr>
              <w:t xml:space="preserve"> and Handover</w:t>
            </w:r>
          </w:p>
          <w:p w14:paraId="30121838" w14:textId="6A028A94" w:rsidR="00330AC0" w:rsidRDefault="00602681" w:rsidP="00B83E7A">
            <w:pPr>
              <w:pStyle w:val="HWStoryBullets"/>
              <w:ind w:left="567" w:hanging="567"/>
              <w:rPr>
                <w:sz w:val="24"/>
                <w:szCs w:val="24"/>
              </w:rPr>
            </w:pPr>
            <w:r>
              <w:rPr>
                <w:sz w:val="24"/>
                <w:szCs w:val="24"/>
              </w:rPr>
              <w:t xml:space="preserve">Breaks are </w:t>
            </w:r>
            <w:r w:rsidR="00330AC0" w:rsidRPr="00B83E7A">
              <w:rPr>
                <w:sz w:val="24"/>
                <w:szCs w:val="24"/>
              </w:rPr>
              <w:t>15 min</w:t>
            </w:r>
            <w:r>
              <w:rPr>
                <w:sz w:val="24"/>
                <w:szCs w:val="24"/>
              </w:rPr>
              <w:t>utes in the morning, half an hour at lunch and a further 15 minutes later in the day.</w:t>
            </w:r>
          </w:p>
          <w:p w14:paraId="3CC205BB" w14:textId="065483B0" w:rsidR="00602681" w:rsidRDefault="00602681" w:rsidP="00B83E7A">
            <w:pPr>
              <w:pStyle w:val="HWStoryBullets"/>
              <w:ind w:left="567" w:hanging="567"/>
              <w:rPr>
                <w:sz w:val="24"/>
                <w:szCs w:val="24"/>
              </w:rPr>
            </w:pPr>
            <w:r>
              <w:rPr>
                <w:sz w:val="24"/>
                <w:szCs w:val="24"/>
              </w:rPr>
              <w:t>The breaks generally work – if there is ‘good teamwork’.</w:t>
            </w:r>
          </w:p>
          <w:p w14:paraId="76C3CD9E" w14:textId="5189BBEF" w:rsidR="00932338" w:rsidRPr="00B83E7A" w:rsidRDefault="00932338" w:rsidP="00B83E7A">
            <w:pPr>
              <w:pStyle w:val="HWStoryBullets"/>
              <w:ind w:left="567" w:hanging="567"/>
              <w:rPr>
                <w:sz w:val="24"/>
                <w:szCs w:val="24"/>
              </w:rPr>
            </w:pPr>
            <w:r>
              <w:rPr>
                <w:sz w:val="24"/>
                <w:szCs w:val="24"/>
              </w:rPr>
              <w:t>Handovers take place at the start of the shift, in the morning.</w:t>
            </w:r>
          </w:p>
          <w:p w14:paraId="346AD4F1" w14:textId="77777777" w:rsidR="00B86626" w:rsidRDefault="00B86626" w:rsidP="00B86626">
            <w:pPr>
              <w:pStyle w:val="HWStoryBullets"/>
              <w:numPr>
                <w:ilvl w:val="0"/>
                <w:numId w:val="0"/>
              </w:numPr>
              <w:ind w:left="2194" w:hanging="360"/>
              <w:rPr>
                <w:sz w:val="24"/>
                <w:szCs w:val="24"/>
              </w:rPr>
            </w:pPr>
          </w:p>
          <w:p w14:paraId="0177EE95" w14:textId="77777777" w:rsidR="00B86626" w:rsidRPr="002536E7" w:rsidRDefault="00B86626" w:rsidP="00B86626">
            <w:pPr>
              <w:pStyle w:val="HWStoryText"/>
              <w:rPr>
                <w:b/>
                <w:bCs/>
                <w:sz w:val="24"/>
                <w:szCs w:val="24"/>
              </w:rPr>
            </w:pPr>
            <w:r w:rsidRPr="002536E7">
              <w:rPr>
                <w:b/>
                <w:bCs/>
                <w:sz w:val="24"/>
                <w:szCs w:val="24"/>
              </w:rPr>
              <w:t>Meetings</w:t>
            </w:r>
          </w:p>
          <w:p w14:paraId="7108731D" w14:textId="77777777" w:rsidR="00B86626" w:rsidRDefault="00B86626" w:rsidP="00B86626">
            <w:pPr>
              <w:pStyle w:val="HWStoryBullets"/>
              <w:ind w:left="567" w:hanging="567"/>
              <w:rPr>
                <w:sz w:val="24"/>
                <w:szCs w:val="24"/>
              </w:rPr>
            </w:pPr>
            <w:r w:rsidRPr="00B83E7A">
              <w:rPr>
                <w:sz w:val="24"/>
                <w:szCs w:val="24"/>
              </w:rPr>
              <w:t>Huddles have now started</w:t>
            </w:r>
            <w:r>
              <w:rPr>
                <w:sz w:val="24"/>
                <w:szCs w:val="24"/>
              </w:rPr>
              <w:t xml:space="preserve"> and there is rota </w:t>
            </w:r>
            <w:r w:rsidRPr="00B83E7A">
              <w:rPr>
                <w:sz w:val="24"/>
                <w:szCs w:val="24"/>
              </w:rPr>
              <w:t>attendance</w:t>
            </w:r>
            <w:r>
              <w:rPr>
                <w:sz w:val="24"/>
                <w:szCs w:val="24"/>
              </w:rPr>
              <w:t>.</w:t>
            </w:r>
          </w:p>
          <w:p w14:paraId="6C350716" w14:textId="77777777" w:rsidR="00B86626" w:rsidRPr="00B83E7A" w:rsidRDefault="00B86626" w:rsidP="00B86626">
            <w:pPr>
              <w:pStyle w:val="HWStoryBullets"/>
              <w:ind w:left="567" w:hanging="567"/>
              <w:rPr>
                <w:sz w:val="24"/>
                <w:szCs w:val="24"/>
              </w:rPr>
            </w:pPr>
            <w:r>
              <w:rPr>
                <w:sz w:val="24"/>
                <w:szCs w:val="24"/>
              </w:rPr>
              <w:t>These meetings are useful.</w:t>
            </w:r>
          </w:p>
          <w:p w14:paraId="495DBD6B" w14:textId="77777777" w:rsidR="00B86626" w:rsidRPr="00B83E7A" w:rsidRDefault="00B86626" w:rsidP="00B86626">
            <w:pPr>
              <w:pStyle w:val="HWStoryBullets"/>
              <w:ind w:left="567" w:hanging="567"/>
              <w:rPr>
                <w:sz w:val="24"/>
                <w:szCs w:val="24"/>
              </w:rPr>
            </w:pPr>
            <w:r>
              <w:rPr>
                <w:sz w:val="24"/>
                <w:szCs w:val="24"/>
              </w:rPr>
              <w:t>Staff c</w:t>
            </w:r>
            <w:r w:rsidRPr="00B83E7A">
              <w:rPr>
                <w:sz w:val="24"/>
                <w:szCs w:val="24"/>
              </w:rPr>
              <w:t>an raise where people need help.</w:t>
            </w:r>
          </w:p>
          <w:p w14:paraId="4BB51E24" w14:textId="77777777" w:rsidR="00D86DA0" w:rsidRDefault="00D86DA0" w:rsidP="00D86DA0">
            <w:pPr>
              <w:pStyle w:val="HWStoryBullets"/>
              <w:numPr>
                <w:ilvl w:val="0"/>
                <w:numId w:val="0"/>
              </w:numPr>
              <w:rPr>
                <w:sz w:val="24"/>
                <w:szCs w:val="24"/>
              </w:rPr>
            </w:pPr>
          </w:p>
          <w:p w14:paraId="3AB164F9" w14:textId="3D6E448F" w:rsidR="00D86DA0" w:rsidRPr="00D86DA0" w:rsidRDefault="00D86DA0" w:rsidP="00D86DA0">
            <w:pPr>
              <w:pStyle w:val="HWStoryText"/>
              <w:rPr>
                <w:b/>
                <w:bCs/>
                <w:sz w:val="24"/>
                <w:szCs w:val="24"/>
              </w:rPr>
            </w:pPr>
            <w:r w:rsidRPr="00D86DA0">
              <w:rPr>
                <w:b/>
                <w:bCs/>
                <w:sz w:val="24"/>
                <w:szCs w:val="24"/>
              </w:rPr>
              <w:lastRenderedPageBreak/>
              <w:t>Residents</w:t>
            </w:r>
            <w:r w:rsidR="00B86626">
              <w:rPr>
                <w:b/>
                <w:bCs/>
                <w:sz w:val="24"/>
                <w:szCs w:val="24"/>
              </w:rPr>
              <w:t xml:space="preserve"> and Relatives</w:t>
            </w:r>
          </w:p>
          <w:p w14:paraId="02748B72" w14:textId="161A4D93" w:rsidR="00330AC0" w:rsidRPr="00B83E7A" w:rsidRDefault="00D86DA0" w:rsidP="00B83E7A">
            <w:pPr>
              <w:pStyle w:val="HWStoryBullets"/>
              <w:ind w:left="567" w:hanging="567"/>
              <w:rPr>
                <w:sz w:val="24"/>
                <w:szCs w:val="24"/>
              </w:rPr>
            </w:pPr>
            <w:r>
              <w:rPr>
                <w:sz w:val="24"/>
                <w:szCs w:val="24"/>
              </w:rPr>
              <w:t>Staff h</w:t>
            </w:r>
            <w:r w:rsidR="00330AC0" w:rsidRPr="00B83E7A">
              <w:rPr>
                <w:sz w:val="24"/>
                <w:szCs w:val="24"/>
              </w:rPr>
              <w:t xml:space="preserve">ave access to </w:t>
            </w:r>
            <w:r>
              <w:rPr>
                <w:sz w:val="24"/>
                <w:szCs w:val="24"/>
              </w:rPr>
              <w:t xml:space="preserve">the </w:t>
            </w:r>
            <w:proofErr w:type="spellStart"/>
            <w:r w:rsidR="00330AC0" w:rsidRPr="00B83E7A">
              <w:rPr>
                <w:sz w:val="24"/>
                <w:szCs w:val="24"/>
              </w:rPr>
              <w:t>e</w:t>
            </w:r>
            <w:r w:rsidR="00AA4234">
              <w:rPr>
                <w:sz w:val="24"/>
                <w:szCs w:val="24"/>
              </w:rPr>
              <w:t>C</w:t>
            </w:r>
            <w:r w:rsidR="00330AC0" w:rsidRPr="00B83E7A">
              <w:rPr>
                <w:sz w:val="24"/>
                <w:szCs w:val="24"/>
              </w:rPr>
              <w:t>are</w:t>
            </w:r>
            <w:proofErr w:type="spellEnd"/>
            <w:r w:rsidR="00330AC0" w:rsidRPr="00B83E7A">
              <w:rPr>
                <w:sz w:val="24"/>
                <w:szCs w:val="24"/>
              </w:rPr>
              <w:t xml:space="preserve"> system</w:t>
            </w:r>
            <w:r w:rsidR="00B6102E">
              <w:rPr>
                <w:sz w:val="24"/>
                <w:szCs w:val="24"/>
              </w:rPr>
              <w:t>, which is ‘easy’ to use and update.</w:t>
            </w:r>
          </w:p>
          <w:p w14:paraId="4C16384E" w14:textId="783DD12F" w:rsidR="00330AC0" w:rsidRDefault="006416C6" w:rsidP="00B83E7A">
            <w:pPr>
              <w:pStyle w:val="HWStoryBullets"/>
              <w:ind w:left="567" w:hanging="567"/>
              <w:rPr>
                <w:sz w:val="24"/>
                <w:szCs w:val="24"/>
              </w:rPr>
            </w:pPr>
            <w:r>
              <w:rPr>
                <w:sz w:val="24"/>
                <w:szCs w:val="24"/>
              </w:rPr>
              <w:t>Care planning/delivery also involves</w:t>
            </w:r>
            <w:r w:rsidR="00330AC0" w:rsidRPr="00B83E7A">
              <w:rPr>
                <w:sz w:val="24"/>
                <w:szCs w:val="24"/>
              </w:rPr>
              <w:t xml:space="preserve"> verbal report</w:t>
            </w:r>
            <w:r>
              <w:rPr>
                <w:sz w:val="24"/>
                <w:szCs w:val="24"/>
              </w:rPr>
              <w:t>s</w:t>
            </w:r>
            <w:r w:rsidR="00330AC0" w:rsidRPr="00B83E7A">
              <w:rPr>
                <w:sz w:val="24"/>
                <w:szCs w:val="24"/>
              </w:rPr>
              <w:t>.</w:t>
            </w:r>
          </w:p>
          <w:p w14:paraId="28617C62" w14:textId="77777777" w:rsidR="009A6EE2" w:rsidRPr="00B83E7A" w:rsidRDefault="009A6EE2" w:rsidP="009A6EE2">
            <w:pPr>
              <w:pStyle w:val="HWStoryBullets"/>
              <w:ind w:left="567" w:hanging="567"/>
              <w:rPr>
                <w:sz w:val="24"/>
                <w:szCs w:val="24"/>
              </w:rPr>
            </w:pPr>
            <w:r>
              <w:rPr>
                <w:sz w:val="24"/>
                <w:szCs w:val="24"/>
              </w:rPr>
              <w:t>R</w:t>
            </w:r>
            <w:r w:rsidRPr="00B83E7A">
              <w:rPr>
                <w:sz w:val="24"/>
                <w:szCs w:val="24"/>
              </w:rPr>
              <w:t xml:space="preserve">esidents </w:t>
            </w:r>
            <w:r>
              <w:rPr>
                <w:sz w:val="24"/>
                <w:szCs w:val="24"/>
              </w:rPr>
              <w:t xml:space="preserve">are taken </w:t>
            </w:r>
            <w:r w:rsidRPr="00B83E7A">
              <w:rPr>
                <w:sz w:val="24"/>
                <w:szCs w:val="24"/>
              </w:rPr>
              <w:t>downstairs for activities</w:t>
            </w:r>
            <w:r>
              <w:rPr>
                <w:sz w:val="24"/>
                <w:szCs w:val="24"/>
              </w:rPr>
              <w:t>.</w:t>
            </w:r>
          </w:p>
          <w:p w14:paraId="0B7AE268" w14:textId="10AAD391" w:rsidR="00330AC0" w:rsidRDefault="004C513C" w:rsidP="00B83E7A">
            <w:pPr>
              <w:pStyle w:val="HWStoryBullets"/>
              <w:ind w:left="567" w:hanging="567"/>
              <w:rPr>
                <w:sz w:val="24"/>
                <w:szCs w:val="24"/>
              </w:rPr>
            </w:pPr>
            <w:r>
              <w:rPr>
                <w:sz w:val="24"/>
                <w:szCs w:val="24"/>
              </w:rPr>
              <w:t xml:space="preserve">To involve residents, the staff member chats with them and observes </w:t>
            </w:r>
            <w:r w:rsidR="00330AC0" w:rsidRPr="00B83E7A">
              <w:rPr>
                <w:sz w:val="24"/>
                <w:szCs w:val="24"/>
              </w:rPr>
              <w:t>body language.</w:t>
            </w:r>
          </w:p>
          <w:p w14:paraId="0DA5ED8A" w14:textId="31682A0F" w:rsidR="00C81302" w:rsidRDefault="00C81302" w:rsidP="00B83E7A">
            <w:pPr>
              <w:pStyle w:val="HWStoryBullets"/>
              <w:ind w:left="567" w:hanging="567"/>
              <w:rPr>
                <w:sz w:val="24"/>
                <w:szCs w:val="24"/>
              </w:rPr>
            </w:pPr>
            <w:r>
              <w:rPr>
                <w:sz w:val="24"/>
                <w:szCs w:val="24"/>
              </w:rPr>
              <w:t>Families are also engaged with.</w:t>
            </w:r>
          </w:p>
          <w:p w14:paraId="6A5A04D4" w14:textId="77777777" w:rsidR="00014654" w:rsidRDefault="00014654" w:rsidP="00014654">
            <w:pPr>
              <w:pStyle w:val="HWStoryBullets"/>
              <w:numPr>
                <w:ilvl w:val="0"/>
                <w:numId w:val="0"/>
              </w:numPr>
              <w:ind w:left="2194" w:hanging="360"/>
              <w:rPr>
                <w:sz w:val="24"/>
                <w:szCs w:val="24"/>
              </w:rPr>
            </w:pPr>
          </w:p>
          <w:p w14:paraId="269198A4" w14:textId="663B0A0E" w:rsidR="00014654" w:rsidRPr="00B83E7A" w:rsidRDefault="00014654" w:rsidP="00014654">
            <w:pPr>
              <w:pStyle w:val="HWStoryText"/>
              <w:rPr>
                <w:sz w:val="24"/>
                <w:szCs w:val="24"/>
              </w:rPr>
            </w:pPr>
            <w:r w:rsidRPr="00014654">
              <w:rPr>
                <w:b/>
                <w:bCs/>
                <w:sz w:val="24"/>
                <w:szCs w:val="24"/>
              </w:rPr>
              <w:t>Feedback</w:t>
            </w:r>
          </w:p>
          <w:p w14:paraId="044C60A3" w14:textId="45D3EF3F" w:rsidR="00330AC0" w:rsidRDefault="00007D54" w:rsidP="00B83E7A">
            <w:pPr>
              <w:pStyle w:val="HWStoryBullets"/>
              <w:ind w:left="567" w:hanging="567"/>
              <w:rPr>
                <w:sz w:val="24"/>
                <w:szCs w:val="24"/>
              </w:rPr>
            </w:pPr>
            <w:r>
              <w:rPr>
                <w:sz w:val="24"/>
                <w:szCs w:val="24"/>
              </w:rPr>
              <w:t xml:space="preserve">The </w:t>
            </w:r>
            <w:r w:rsidR="00330AC0" w:rsidRPr="00B83E7A">
              <w:rPr>
                <w:sz w:val="24"/>
                <w:szCs w:val="24"/>
              </w:rPr>
              <w:t>Activities Coordinator arranges monthly resident</w:t>
            </w:r>
            <w:r>
              <w:rPr>
                <w:sz w:val="24"/>
                <w:szCs w:val="24"/>
              </w:rPr>
              <w:t xml:space="preserve"> and family meetings.</w:t>
            </w:r>
          </w:p>
          <w:p w14:paraId="5B5AF17C" w14:textId="5C23857B" w:rsidR="00330AC0" w:rsidRPr="00330AC0" w:rsidRDefault="00330AC0" w:rsidP="009409CB">
            <w:pPr>
              <w:pStyle w:val="HWStoryBullets"/>
              <w:numPr>
                <w:ilvl w:val="0"/>
                <w:numId w:val="0"/>
              </w:numPr>
            </w:pPr>
          </w:p>
        </w:tc>
      </w:tr>
    </w:tbl>
    <w:p w14:paraId="535D8DDD" w14:textId="77777777" w:rsidR="00DD2EDE" w:rsidRDefault="00DD2EDE" w:rsidP="00DD2EDE">
      <w:pPr>
        <w:pStyle w:val="HWNormalText"/>
      </w:pPr>
    </w:p>
    <w:p w14:paraId="471834B8" w14:textId="77777777" w:rsidR="00DD2EDE" w:rsidRDefault="00DD2EDE" w:rsidP="00DD2EDE">
      <w:pPr>
        <w:pStyle w:val="HWNormalText"/>
      </w:pPr>
    </w:p>
    <w:p w14:paraId="06AB6418" w14:textId="7E2210C7" w:rsidR="00DD2EDE" w:rsidRPr="00CE7C81" w:rsidRDefault="00612A66" w:rsidP="00DD2EDE">
      <w:pPr>
        <w:pStyle w:val="HWHeading1"/>
        <w:rPr>
          <w:sz w:val="78"/>
          <w:szCs w:val="78"/>
        </w:rPr>
      </w:pPr>
      <w:r>
        <w:rPr>
          <w:sz w:val="78"/>
          <w:szCs w:val="78"/>
        </w:rPr>
        <w:t>8</w:t>
      </w:r>
      <w:r w:rsidR="00CE7C81" w:rsidRPr="00CE7C81">
        <w:rPr>
          <w:sz w:val="78"/>
          <w:szCs w:val="78"/>
        </w:rPr>
        <w:t>. Management Interview</w:t>
      </w:r>
    </w:p>
    <w:p w14:paraId="07B24CE5" w14:textId="59B234C7" w:rsidR="002532E8" w:rsidRDefault="002532E8" w:rsidP="005B36AA">
      <w:pPr>
        <w:pStyle w:val="HWNormalText"/>
        <w:spacing w:after="0" w:line="240" w:lineRule="auto"/>
      </w:pPr>
      <w:r w:rsidRPr="00492BD8">
        <w:t xml:space="preserve">During the visit we interviewed the manager, who has been in post for </w:t>
      </w:r>
      <w:r w:rsidR="00E2043E" w:rsidRPr="00492BD8">
        <w:t>six</w:t>
      </w:r>
      <w:r w:rsidR="00492BD8" w:rsidRPr="00492BD8">
        <w:t xml:space="preserve"> </w:t>
      </w:r>
      <w:r w:rsidRPr="00492BD8">
        <w:t>months.</w:t>
      </w:r>
    </w:p>
    <w:p w14:paraId="46A32781" w14:textId="77777777" w:rsidR="005B36AA" w:rsidRPr="005B36AA" w:rsidRDefault="005B36AA" w:rsidP="005B36AA">
      <w:pPr>
        <w:pStyle w:val="HWNormalText"/>
        <w:spacing w:after="0" w:line="240" w:lineRule="auto"/>
        <w:rPr>
          <w:sz w:val="16"/>
          <w:szCs w:val="16"/>
        </w:rPr>
      </w:pPr>
    </w:p>
    <w:p w14:paraId="728E3E3D" w14:textId="77777777" w:rsidR="002532E8" w:rsidRDefault="002532E8" w:rsidP="002532E8">
      <w:pPr>
        <w:pStyle w:val="HWNormalText"/>
      </w:pPr>
      <w:r>
        <w:t>A summary of the discussion is outlined below:</w:t>
      </w:r>
    </w:p>
    <w:p w14:paraId="5900AB89" w14:textId="77777777" w:rsidR="00DD2EDE" w:rsidRDefault="00DD2EDE" w:rsidP="00DD2EDE">
      <w:pPr>
        <w:pStyle w:val="HWBlank"/>
      </w:pPr>
    </w:p>
    <w:p w14:paraId="09C17B24" w14:textId="77777777" w:rsidR="00DD2EDE" w:rsidRPr="00E45E90" w:rsidRDefault="00DD2EDE" w:rsidP="00DD2EDE">
      <w:pPr>
        <w:pStyle w:val="HWBlank"/>
      </w:pPr>
    </w:p>
    <w:tbl>
      <w:tblPr>
        <w:tblStyle w:val="HWStoryPink"/>
        <w:tblW w:w="10490" w:type="dxa"/>
        <w:tblLook w:val="04A0" w:firstRow="1" w:lastRow="0" w:firstColumn="1" w:lastColumn="0" w:noHBand="0" w:noVBand="1"/>
      </w:tblPr>
      <w:tblGrid>
        <w:gridCol w:w="10490"/>
      </w:tblGrid>
      <w:tr w:rsidR="00DD2EDE" w14:paraId="69058156"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5E9DDBC8" w14:textId="53FAE7DA" w:rsidR="00DD2EDE" w:rsidRDefault="00BF3C6A" w:rsidP="00DE4B82">
            <w:pPr>
              <w:pStyle w:val="HWStoryTitle"/>
            </w:pPr>
            <w:r>
              <w:t>The Manager</w:t>
            </w:r>
          </w:p>
        </w:tc>
      </w:tr>
      <w:tr w:rsidR="00DD2EDE" w14:paraId="0FAFA820" w14:textId="77777777" w:rsidTr="00DE4B82">
        <w:tc>
          <w:tcPr>
            <w:tcW w:w="10490" w:type="dxa"/>
          </w:tcPr>
          <w:p w14:paraId="51869E2D" w14:textId="05AF2783" w:rsidR="00492BD8" w:rsidRDefault="005E6AB4" w:rsidP="00492BD8">
            <w:pPr>
              <w:pStyle w:val="HWStoryBullets"/>
              <w:ind w:left="567" w:hanging="567"/>
              <w:rPr>
                <w:sz w:val="24"/>
                <w:szCs w:val="24"/>
              </w:rPr>
            </w:pPr>
            <w:r>
              <w:rPr>
                <w:sz w:val="24"/>
                <w:szCs w:val="24"/>
              </w:rPr>
              <w:t>H</w:t>
            </w:r>
            <w:r w:rsidR="00492BD8" w:rsidRPr="002B59A4">
              <w:rPr>
                <w:sz w:val="24"/>
                <w:szCs w:val="24"/>
              </w:rPr>
              <w:t>as previous experience of care home management and additionally is a registered nurse.</w:t>
            </w:r>
          </w:p>
          <w:p w14:paraId="23C24692" w14:textId="5D30AA2E" w:rsidR="005E6AB4" w:rsidRDefault="005E6AB4" w:rsidP="00492BD8">
            <w:pPr>
              <w:pStyle w:val="HWStoryBullets"/>
              <w:ind w:left="567" w:hanging="567"/>
              <w:rPr>
                <w:sz w:val="24"/>
                <w:szCs w:val="24"/>
              </w:rPr>
            </w:pPr>
            <w:r>
              <w:rPr>
                <w:sz w:val="24"/>
                <w:szCs w:val="24"/>
              </w:rPr>
              <w:t>H</w:t>
            </w:r>
            <w:r w:rsidRPr="005E6AB4">
              <w:rPr>
                <w:sz w:val="24"/>
                <w:szCs w:val="24"/>
              </w:rPr>
              <w:t>as been waiting for ‘some months’ to be interviewed by the CQC. Until then, she is not officially recognised as the registered manager for the home.</w:t>
            </w:r>
          </w:p>
          <w:p w14:paraId="147E4612" w14:textId="77777777" w:rsidR="001E48D8" w:rsidRPr="001E48D8" w:rsidRDefault="001E48D8" w:rsidP="001E48D8">
            <w:pPr>
              <w:pStyle w:val="HWStoryBullets"/>
              <w:ind w:left="567" w:hanging="567"/>
              <w:rPr>
                <w:sz w:val="24"/>
                <w:szCs w:val="24"/>
              </w:rPr>
            </w:pPr>
            <w:r w:rsidRPr="001E48D8">
              <w:rPr>
                <w:sz w:val="24"/>
                <w:szCs w:val="24"/>
              </w:rPr>
              <w:t>The manager brings to the job a vision of ‘learning, accountability and transparency’ and acknowledges that it takes time and a ‘lot of hard work’ to impact on the existing culture.</w:t>
            </w:r>
          </w:p>
          <w:p w14:paraId="0B17348F" w14:textId="4C9F9010" w:rsidR="001E48D8" w:rsidRDefault="001E48D8" w:rsidP="001E48D8">
            <w:pPr>
              <w:pStyle w:val="HWStoryBullets"/>
              <w:ind w:left="567" w:hanging="567"/>
              <w:rPr>
                <w:sz w:val="24"/>
                <w:szCs w:val="24"/>
              </w:rPr>
            </w:pPr>
            <w:r w:rsidRPr="001E48D8">
              <w:rPr>
                <w:sz w:val="24"/>
                <w:szCs w:val="24"/>
              </w:rPr>
              <w:t>An ‘on-hand’ approach is preferred and the manager has chosen to relocate her office from the 2</w:t>
            </w:r>
            <w:r w:rsidRPr="000D4BEE">
              <w:rPr>
                <w:sz w:val="24"/>
                <w:szCs w:val="24"/>
                <w:vertAlign w:val="superscript"/>
              </w:rPr>
              <w:t>nd</w:t>
            </w:r>
            <w:r w:rsidR="000D4BEE">
              <w:rPr>
                <w:sz w:val="24"/>
                <w:szCs w:val="24"/>
              </w:rPr>
              <w:t xml:space="preserve"> </w:t>
            </w:r>
            <w:r w:rsidRPr="001E48D8">
              <w:rPr>
                <w:sz w:val="24"/>
                <w:szCs w:val="24"/>
              </w:rPr>
              <w:t>floor – to the ground floor, to be more visible.</w:t>
            </w:r>
          </w:p>
          <w:p w14:paraId="133FBFD9" w14:textId="77777777" w:rsidR="000E7F77" w:rsidRPr="00817941" w:rsidRDefault="000E7F77" w:rsidP="00BF3C6A">
            <w:pPr>
              <w:pStyle w:val="HWStoryBullets"/>
              <w:numPr>
                <w:ilvl w:val="0"/>
                <w:numId w:val="0"/>
              </w:numPr>
              <w:rPr>
                <w:sz w:val="16"/>
                <w:szCs w:val="16"/>
              </w:rPr>
            </w:pPr>
          </w:p>
        </w:tc>
      </w:tr>
    </w:tbl>
    <w:p w14:paraId="60D18141" w14:textId="77777777" w:rsidR="00DD2EDE" w:rsidRDefault="00DD2EDE" w:rsidP="00DD2EDE">
      <w:pPr>
        <w:pStyle w:val="HWNormalText"/>
      </w:pPr>
    </w:p>
    <w:tbl>
      <w:tblPr>
        <w:tblStyle w:val="HWStoryPink"/>
        <w:tblW w:w="10490" w:type="dxa"/>
        <w:tblLook w:val="04A0" w:firstRow="1" w:lastRow="0" w:firstColumn="1" w:lastColumn="0" w:noHBand="0" w:noVBand="1"/>
      </w:tblPr>
      <w:tblGrid>
        <w:gridCol w:w="10490"/>
      </w:tblGrid>
      <w:tr w:rsidR="00BF3C6A" w14:paraId="2B9BDFB0" w14:textId="77777777" w:rsidTr="00BF3C6A">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0C65773C" w14:textId="0F10F9FD" w:rsidR="00BF3C6A" w:rsidRDefault="00BF3C6A" w:rsidP="00DE4B82">
            <w:pPr>
              <w:pStyle w:val="HWStoryTitle"/>
            </w:pPr>
            <w:r>
              <w:lastRenderedPageBreak/>
              <w:t>The Home</w:t>
            </w:r>
          </w:p>
        </w:tc>
      </w:tr>
      <w:tr w:rsidR="00BF3C6A" w14:paraId="0A4B15A5" w14:textId="77777777" w:rsidTr="00BF3C6A">
        <w:tc>
          <w:tcPr>
            <w:tcW w:w="10490" w:type="dxa"/>
            <w:shd w:val="clear" w:color="auto" w:fill="CCDCE1"/>
          </w:tcPr>
          <w:p w14:paraId="0BD49E6B" w14:textId="77777777" w:rsidR="00BF3C6A" w:rsidRDefault="00BF3C6A" w:rsidP="00DE4B82">
            <w:pPr>
              <w:pStyle w:val="HWStoryBullets"/>
              <w:ind w:left="567" w:hanging="567"/>
              <w:rPr>
                <w:sz w:val="24"/>
                <w:szCs w:val="24"/>
              </w:rPr>
            </w:pPr>
            <w:r>
              <w:rPr>
                <w:sz w:val="24"/>
                <w:szCs w:val="24"/>
              </w:rPr>
              <w:t>M</w:t>
            </w:r>
            <w:r w:rsidRPr="00983DC7">
              <w:rPr>
                <w:sz w:val="24"/>
                <w:szCs w:val="24"/>
              </w:rPr>
              <w:t>ay accommodate 36 residents and is at full capacity.</w:t>
            </w:r>
          </w:p>
          <w:p w14:paraId="76CE12FC" w14:textId="77777777" w:rsidR="00BF3C6A" w:rsidRPr="00983DC7" w:rsidRDefault="00BF3C6A" w:rsidP="00DE4B82">
            <w:pPr>
              <w:pStyle w:val="HWStoryBullets"/>
              <w:ind w:left="567" w:hanging="567"/>
              <w:rPr>
                <w:sz w:val="24"/>
                <w:szCs w:val="24"/>
              </w:rPr>
            </w:pPr>
            <w:r w:rsidRPr="00977406">
              <w:rPr>
                <w:sz w:val="24"/>
                <w:szCs w:val="24"/>
              </w:rPr>
              <w:t>Three of the beds are dedicated to ‘step-down’ - a service providing intermediary care, for patients discharged from hospital.</w:t>
            </w:r>
          </w:p>
          <w:p w14:paraId="5ABB3C84" w14:textId="214C4494" w:rsidR="00BF3C6A" w:rsidRPr="00983DC7" w:rsidRDefault="00BF3C6A" w:rsidP="00DE4B82">
            <w:pPr>
              <w:pStyle w:val="HWStoryBullets"/>
              <w:ind w:left="567" w:hanging="567"/>
              <w:rPr>
                <w:sz w:val="24"/>
                <w:szCs w:val="24"/>
              </w:rPr>
            </w:pPr>
            <w:r w:rsidRPr="00983DC7">
              <w:rPr>
                <w:sz w:val="24"/>
                <w:szCs w:val="24"/>
              </w:rPr>
              <w:t>The embargo on local authority placed residents has now been lifted. As a result, the 2</w:t>
            </w:r>
            <w:r w:rsidRPr="001B3B53">
              <w:rPr>
                <w:sz w:val="24"/>
                <w:szCs w:val="24"/>
                <w:vertAlign w:val="superscript"/>
              </w:rPr>
              <w:t>nd</w:t>
            </w:r>
            <w:r w:rsidR="001B3B53">
              <w:rPr>
                <w:sz w:val="24"/>
                <w:szCs w:val="24"/>
              </w:rPr>
              <w:t xml:space="preserve"> </w:t>
            </w:r>
            <w:r w:rsidRPr="00983DC7">
              <w:rPr>
                <w:sz w:val="24"/>
                <w:szCs w:val="24"/>
              </w:rPr>
              <w:t>floor (currently unoccupied) is being made ready and additional staff are being recruited. When fully operational, the home’s capacity will be 61.</w:t>
            </w:r>
          </w:p>
          <w:p w14:paraId="5C0D6E3E" w14:textId="77777777" w:rsidR="00BF3C6A" w:rsidRPr="00817941" w:rsidRDefault="00BF3C6A" w:rsidP="00DE4B82">
            <w:pPr>
              <w:pStyle w:val="HWStoryBullets"/>
              <w:numPr>
                <w:ilvl w:val="0"/>
                <w:numId w:val="0"/>
              </w:numPr>
              <w:ind w:left="567"/>
              <w:rPr>
                <w:sz w:val="16"/>
                <w:szCs w:val="16"/>
              </w:rPr>
            </w:pPr>
          </w:p>
        </w:tc>
      </w:tr>
    </w:tbl>
    <w:p w14:paraId="6D021FDC" w14:textId="77777777" w:rsidR="009058DA" w:rsidRDefault="009058DA" w:rsidP="009058DA">
      <w:pPr>
        <w:pStyle w:val="HWBlank"/>
      </w:pPr>
    </w:p>
    <w:p w14:paraId="058D33DC" w14:textId="77777777" w:rsidR="009058DA" w:rsidRDefault="009058DA" w:rsidP="009058DA">
      <w:pPr>
        <w:pStyle w:val="HWBlank"/>
      </w:pPr>
    </w:p>
    <w:p w14:paraId="7919F449" w14:textId="77777777" w:rsidR="00DF642D" w:rsidRDefault="00DF642D" w:rsidP="009058DA">
      <w:pPr>
        <w:pStyle w:val="HWBlank"/>
      </w:pPr>
    </w:p>
    <w:p w14:paraId="4A97D39C" w14:textId="77777777" w:rsidR="00DF642D" w:rsidRPr="00E45E90" w:rsidRDefault="00DF642D" w:rsidP="009058DA">
      <w:pPr>
        <w:pStyle w:val="HWBlank"/>
      </w:pPr>
    </w:p>
    <w:tbl>
      <w:tblPr>
        <w:tblStyle w:val="HWStoryPink"/>
        <w:tblW w:w="10490" w:type="dxa"/>
        <w:tblLook w:val="04A0" w:firstRow="1" w:lastRow="0" w:firstColumn="1" w:lastColumn="0" w:noHBand="0" w:noVBand="1"/>
      </w:tblPr>
      <w:tblGrid>
        <w:gridCol w:w="10490"/>
      </w:tblGrid>
      <w:tr w:rsidR="009058DA" w14:paraId="6A963958"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tcPr>
          <w:p w14:paraId="150B38FF" w14:textId="52DE70C1" w:rsidR="009058DA" w:rsidRDefault="009058DA" w:rsidP="00DE4B82">
            <w:pPr>
              <w:pStyle w:val="HWStoryTitle"/>
            </w:pPr>
            <w:r>
              <w:t>Staffing</w:t>
            </w:r>
          </w:p>
        </w:tc>
      </w:tr>
      <w:tr w:rsidR="009058DA" w14:paraId="4D12A4E5" w14:textId="77777777" w:rsidTr="00DE4B82">
        <w:tc>
          <w:tcPr>
            <w:tcW w:w="10490" w:type="dxa"/>
          </w:tcPr>
          <w:p w14:paraId="004C053F" w14:textId="77777777" w:rsidR="00A60A27" w:rsidRDefault="00A60A27" w:rsidP="00A60A27">
            <w:pPr>
              <w:pStyle w:val="HWStoryBullets"/>
              <w:ind w:left="567" w:hanging="567"/>
              <w:rPr>
                <w:sz w:val="24"/>
                <w:szCs w:val="24"/>
              </w:rPr>
            </w:pPr>
            <w:r w:rsidRPr="00A60A27">
              <w:rPr>
                <w:sz w:val="24"/>
                <w:szCs w:val="24"/>
              </w:rPr>
              <w:t>Staff retention is good - over 20 staff members are long-term.</w:t>
            </w:r>
          </w:p>
          <w:p w14:paraId="17ACB0BE" w14:textId="77777777" w:rsidR="00A60A27" w:rsidRPr="00A60A27" w:rsidRDefault="00A60A27" w:rsidP="00A60A27">
            <w:pPr>
              <w:pStyle w:val="HWStoryBullets"/>
              <w:ind w:left="567" w:hanging="567"/>
              <w:rPr>
                <w:sz w:val="24"/>
                <w:szCs w:val="24"/>
              </w:rPr>
            </w:pPr>
            <w:r w:rsidRPr="0019637C">
              <w:rPr>
                <w:sz w:val="24"/>
                <w:szCs w:val="24"/>
              </w:rPr>
              <w:t>The latest staff survey, shows that satisfaction among staff is at 95%.</w:t>
            </w:r>
          </w:p>
          <w:p w14:paraId="3A52B70D" w14:textId="7F71E660" w:rsidR="00A60A27" w:rsidRDefault="00A60A27" w:rsidP="00A60A27">
            <w:pPr>
              <w:pStyle w:val="HWStoryBullets"/>
              <w:ind w:left="567" w:hanging="567"/>
              <w:rPr>
                <w:sz w:val="24"/>
                <w:szCs w:val="24"/>
              </w:rPr>
            </w:pPr>
            <w:r w:rsidRPr="00A60A27">
              <w:rPr>
                <w:sz w:val="24"/>
                <w:szCs w:val="24"/>
              </w:rPr>
              <w:t>There is a daily staff huddle – either at 11.30am or 2.00pm. Attendance is varied and opportunities to attend are maximised – for example in rotating care assistants. All staff should be aware of the huddles and at the meetings, issues and concerns are discussed – such as safeguarding, skin care, wounds and repositioning, along with any actions for the day.</w:t>
            </w:r>
          </w:p>
          <w:p w14:paraId="7E394B6B" w14:textId="1DBD7023" w:rsidR="007E2C41" w:rsidRPr="00A60A27" w:rsidRDefault="007E2C41" w:rsidP="00A60A27">
            <w:pPr>
              <w:pStyle w:val="HWStoryBullets"/>
              <w:ind w:left="567" w:hanging="567"/>
              <w:rPr>
                <w:sz w:val="24"/>
                <w:szCs w:val="24"/>
              </w:rPr>
            </w:pPr>
            <w:r w:rsidRPr="007E2C41">
              <w:rPr>
                <w:sz w:val="24"/>
                <w:szCs w:val="24"/>
              </w:rPr>
              <w:t>The home is in the process of appointing a ‘Safeguarding Champion’ – a staff member who will highlight general principles and practices.</w:t>
            </w:r>
          </w:p>
          <w:p w14:paraId="1900C1AC" w14:textId="3D4BAEE8" w:rsidR="0019637C" w:rsidRPr="00817941" w:rsidRDefault="0019637C" w:rsidP="0019637C">
            <w:pPr>
              <w:pStyle w:val="HWStoryBullets"/>
              <w:numPr>
                <w:ilvl w:val="0"/>
                <w:numId w:val="0"/>
              </w:numPr>
              <w:rPr>
                <w:sz w:val="16"/>
                <w:szCs w:val="16"/>
              </w:rPr>
            </w:pPr>
          </w:p>
        </w:tc>
      </w:tr>
    </w:tbl>
    <w:p w14:paraId="509547C5" w14:textId="77777777" w:rsidR="009058DA" w:rsidRDefault="009058DA" w:rsidP="009058DA">
      <w:pPr>
        <w:pStyle w:val="HWNormalText"/>
      </w:pPr>
    </w:p>
    <w:tbl>
      <w:tblPr>
        <w:tblStyle w:val="HWStoryPink"/>
        <w:tblW w:w="10490" w:type="dxa"/>
        <w:tblLook w:val="04A0" w:firstRow="1" w:lastRow="0" w:firstColumn="1" w:lastColumn="0" w:noHBand="0" w:noVBand="1"/>
      </w:tblPr>
      <w:tblGrid>
        <w:gridCol w:w="10490"/>
      </w:tblGrid>
      <w:tr w:rsidR="009058DA" w14:paraId="37182B02" w14:textId="77777777" w:rsidTr="00DE4B82">
        <w:trPr>
          <w:cnfStyle w:val="100000000000" w:firstRow="1" w:lastRow="0" w:firstColumn="0" w:lastColumn="0" w:oddVBand="0" w:evenVBand="0" w:oddHBand="0" w:evenHBand="0" w:firstRowFirstColumn="0" w:firstRowLastColumn="0" w:lastRowFirstColumn="0" w:lastRowLastColumn="0"/>
        </w:trPr>
        <w:tc>
          <w:tcPr>
            <w:tcW w:w="10490" w:type="dxa"/>
            <w:shd w:val="clear" w:color="auto" w:fill="CCDCE1"/>
          </w:tcPr>
          <w:p w14:paraId="09EF2983" w14:textId="7CEDFBB5" w:rsidR="009058DA" w:rsidRDefault="009058DA" w:rsidP="00DE4B82">
            <w:pPr>
              <w:pStyle w:val="HWStoryTitle"/>
            </w:pPr>
            <w:r>
              <w:t>Residents</w:t>
            </w:r>
          </w:p>
        </w:tc>
      </w:tr>
      <w:tr w:rsidR="009058DA" w:rsidRPr="000C782B" w14:paraId="19B1AA8D" w14:textId="77777777" w:rsidTr="00DE4B82">
        <w:tc>
          <w:tcPr>
            <w:tcW w:w="10490" w:type="dxa"/>
            <w:shd w:val="clear" w:color="auto" w:fill="CCDCE1"/>
          </w:tcPr>
          <w:p w14:paraId="51BD655B" w14:textId="77777777" w:rsidR="00590DD1" w:rsidRDefault="000C782B" w:rsidP="000C782B">
            <w:pPr>
              <w:pStyle w:val="HWStoryBullets"/>
              <w:ind w:left="567" w:hanging="567"/>
              <w:rPr>
                <w:sz w:val="24"/>
                <w:szCs w:val="24"/>
              </w:rPr>
            </w:pPr>
            <w:r w:rsidRPr="000C782B">
              <w:rPr>
                <w:sz w:val="24"/>
                <w:szCs w:val="24"/>
              </w:rPr>
              <w:t>Dignity and respect is very important – a care home should feel like a normal, family home. Bullying is not tolerated.</w:t>
            </w:r>
          </w:p>
          <w:p w14:paraId="08CF746A" w14:textId="5F820E48" w:rsidR="0055200E" w:rsidRPr="000C782B" w:rsidRDefault="0055200E" w:rsidP="0055200E">
            <w:pPr>
              <w:pStyle w:val="HWStoryBullets"/>
              <w:numPr>
                <w:ilvl w:val="0"/>
                <w:numId w:val="0"/>
              </w:numPr>
              <w:rPr>
                <w:sz w:val="24"/>
                <w:szCs w:val="24"/>
              </w:rPr>
            </w:pPr>
          </w:p>
        </w:tc>
      </w:tr>
    </w:tbl>
    <w:p w14:paraId="61231F03" w14:textId="77777777" w:rsidR="00492BD8" w:rsidRPr="000C782B" w:rsidRDefault="00492BD8" w:rsidP="00DD2EDE">
      <w:pPr>
        <w:pStyle w:val="HWNormalText"/>
        <w:rPr>
          <w:szCs w:val="24"/>
        </w:rPr>
      </w:pPr>
    </w:p>
    <w:p w14:paraId="3BFCEC8C" w14:textId="77777777" w:rsidR="00492BD8" w:rsidRDefault="00492BD8" w:rsidP="00DD2EDE">
      <w:pPr>
        <w:pStyle w:val="HWNormalText"/>
      </w:pPr>
    </w:p>
    <w:p w14:paraId="62CF3F4D" w14:textId="77777777" w:rsidR="00492BD8" w:rsidRDefault="00492BD8" w:rsidP="00DD2EDE">
      <w:pPr>
        <w:pStyle w:val="HWNormalText"/>
      </w:pPr>
    </w:p>
    <w:p w14:paraId="2D8A3679" w14:textId="77777777" w:rsidR="00492BD8" w:rsidRDefault="00492BD8" w:rsidP="00DD2EDE">
      <w:pPr>
        <w:pStyle w:val="HWNormalText"/>
      </w:pPr>
    </w:p>
    <w:p w14:paraId="5BD9EB11" w14:textId="77777777" w:rsidR="008A612B" w:rsidRDefault="008A612B" w:rsidP="008A612B">
      <w:pPr>
        <w:pStyle w:val="HWSection1Blue"/>
        <w:rPr>
          <w:lang w:val="fr-FR"/>
        </w:rPr>
      </w:pPr>
    </w:p>
    <w:p w14:paraId="047840DB" w14:textId="77777777" w:rsidR="0055200E" w:rsidRPr="0055200E" w:rsidRDefault="0055200E" w:rsidP="0055200E">
      <w:pPr>
        <w:pStyle w:val="HWSection2Blue"/>
        <w:rPr>
          <w:lang w:val="fr-FR" w:eastAsia="en-GB"/>
        </w:rPr>
      </w:pPr>
    </w:p>
    <w:p w14:paraId="4BD6254E" w14:textId="77777777" w:rsidR="008A612B" w:rsidRPr="008A612B" w:rsidRDefault="008A612B" w:rsidP="008A612B">
      <w:pPr>
        <w:pStyle w:val="HWSection1Blue"/>
      </w:pPr>
      <w:r w:rsidRPr="007855EC">
        <w:rPr>
          <w:lang w:val="en-US" w:eastAsia="en-US"/>
        </w:rPr>
        <w:lastRenderedPageBreak/>
        <w:drawing>
          <wp:anchor distT="0" distB="0" distL="114300" distR="114300" simplePos="0" relativeHeight="251716096" behindDoc="1" locked="1" layoutInCell="0" allowOverlap="1" wp14:anchorId="440BE053" wp14:editId="16A9AD84">
            <wp:simplePos x="0" y="0"/>
            <wp:positionH relativeFrom="page">
              <wp:posOffset>0</wp:posOffset>
            </wp:positionH>
            <wp:positionV relativeFrom="page">
              <wp:posOffset>0</wp:posOffset>
            </wp:positionV>
            <wp:extent cx="7559040" cy="10692765"/>
            <wp:effectExtent l="19050" t="0" r="3810" b="0"/>
            <wp:wrapNone/>
            <wp:docPr id="735478241" name="Picture 735478241"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7" cstate="print"/>
                    <a:stretch>
                      <a:fillRect/>
                    </a:stretch>
                  </pic:blipFill>
                  <pic:spPr>
                    <a:xfrm>
                      <a:off x="0" y="0"/>
                      <a:ext cx="7559040" cy="10692765"/>
                    </a:xfrm>
                    <a:prstGeom prst="rect">
                      <a:avLst/>
                    </a:prstGeom>
                  </pic:spPr>
                </pic:pic>
              </a:graphicData>
            </a:graphic>
          </wp:anchor>
        </w:drawing>
      </w:r>
      <w:r w:rsidRPr="008A612B">
        <w:t>Recommendations</w:t>
      </w:r>
    </w:p>
    <w:p w14:paraId="71620F7A" w14:textId="77777777" w:rsidR="008A612B" w:rsidRPr="007855EC" w:rsidRDefault="008A612B" w:rsidP="008A612B">
      <w:pPr>
        <w:pStyle w:val="HWSection2Blue"/>
      </w:pPr>
      <w:r>
        <w:t>Based on the Evidence</w:t>
      </w:r>
    </w:p>
    <w:p w14:paraId="59F8BBF9" w14:textId="77777777" w:rsidR="008A612B" w:rsidRDefault="008A612B" w:rsidP="008A612B">
      <w:pPr>
        <w:pStyle w:val="HWNormalText"/>
      </w:pPr>
    </w:p>
    <w:p w14:paraId="365014A7" w14:textId="77777777" w:rsidR="008A612B" w:rsidRPr="007855EC" w:rsidRDefault="008A612B" w:rsidP="008A612B">
      <w:pPr>
        <w:pStyle w:val="HWNormalText"/>
        <w:rPr>
          <w:szCs w:val="88"/>
        </w:rPr>
      </w:pPr>
      <w:r w:rsidRPr="007855EC">
        <w:br w:type="page"/>
      </w:r>
    </w:p>
    <w:p w14:paraId="0FAF8541" w14:textId="71240E01" w:rsidR="003E54D3" w:rsidRDefault="00612A66" w:rsidP="003E54D3">
      <w:pPr>
        <w:pStyle w:val="HWHeading1"/>
      </w:pPr>
      <w:r>
        <w:lastRenderedPageBreak/>
        <w:t>9</w:t>
      </w:r>
      <w:r w:rsidR="003E54D3">
        <w:t>. Recommendations</w:t>
      </w:r>
    </w:p>
    <w:p w14:paraId="10899852" w14:textId="00AAC73C" w:rsidR="00411165" w:rsidRDefault="00593505" w:rsidP="001F791F">
      <w:pPr>
        <w:pStyle w:val="HWNormalText"/>
        <w:spacing w:after="0" w:line="240" w:lineRule="auto"/>
      </w:pPr>
      <w:r>
        <w:t>Recommendations are detailed in section 3, and also outlined below.</w:t>
      </w:r>
    </w:p>
    <w:p w14:paraId="28644AF0" w14:textId="77777777" w:rsidR="001E4CA5" w:rsidRDefault="001E4CA5" w:rsidP="004A43F3">
      <w:pPr>
        <w:pStyle w:val="HWNormalText"/>
      </w:pPr>
    </w:p>
    <w:tbl>
      <w:tblPr>
        <w:tblStyle w:val="HWStoryGreen"/>
        <w:tblW w:w="0" w:type="auto"/>
        <w:tblLook w:val="04A0" w:firstRow="1" w:lastRow="0" w:firstColumn="1" w:lastColumn="0" w:noHBand="0" w:noVBand="1"/>
      </w:tblPr>
      <w:tblGrid>
        <w:gridCol w:w="10262"/>
      </w:tblGrid>
      <w:tr w:rsidR="001E4CA5" w14:paraId="06B55415" w14:textId="77777777" w:rsidTr="00525506">
        <w:trPr>
          <w:cnfStyle w:val="100000000000" w:firstRow="1" w:lastRow="0" w:firstColumn="0" w:lastColumn="0" w:oddVBand="0" w:evenVBand="0" w:oddHBand="0" w:evenHBand="0" w:firstRowFirstColumn="0" w:firstRowLastColumn="0" w:lastRowFirstColumn="0" w:lastRowLastColumn="0"/>
        </w:trPr>
        <w:tc>
          <w:tcPr>
            <w:tcW w:w="10262" w:type="dxa"/>
          </w:tcPr>
          <w:p w14:paraId="2EEE4AB8" w14:textId="6A21A6B4" w:rsidR="001E4CA5" w:rsidRDefault="00525506" w:rsidP="00DE4B82">
            <w:pPr>
              <w:pStyle w:val="HWStoryTitle"/>
            </w:pPr>
            <w:r>
              <w:t>Recommendations</w:t>
            </w:r>
          </w:p>
        </w:tc>
      </w:tr>
      <w:tr w:rsidR="001E4CA5" w14:paraId="7FA16701" w14:textId="77777777" w:rsidTr="00525506">
        <w:tc>
          <w:tcPr>
            <w:tcW w:w="10262" w:type="dxa"/>
          </w:tcPr>
          <w:p w14:paraId="756757EF" w14:textId="76D44897" w:rsidR="001E4CA5" w:rsidRPr="002602B6" w:rsidRDefault="002602B6" w:rsidP="00DE4B82">
            <w:pPr>
              <w:pStyle w:val="HWNormalText"/>
              <w:rPr>
                <w:b/>
                <w:bCs/>
              </w:rPr>
            </w:pPr>
            <w:r w:rsidRPr="002602B6">
              <w:rPr>
                <w:b/>
                <w:bCs/>
              </w:rPr>
              <w:t>Maintenance</w:t>
            </w:r>
          </w:p>
          <w:p w14:paraId="2D26AD93" w14:textId="029D72FD" w:rsidR="002602B6" w:rsidRDefault="002602B6" w:rsidP="00DA2890">
            <w:pPr>
              <w:pStyle w:val="HWNormalText"/>
              <w:spacing w:after="0" w:line="240" w:lineRule="auto"/>
            </w:pPr>
            <w:r>
              <w:t>The home currently has no on-site maintenance personnel (we understand that recruitment is sought). General maintenance is handled at group level – issues are reported to Bupa, who take the appropriate action – this could be outsourcing, or acquiring assistance from other homes. The manager says the process is generally effective, however notes that actions are ‘not always completed according to schedule’.</w:t>
            </w:r>
          </w:p>
          <w:p w14:paraId="4D1094E0" w14:textId="77777777" w:rsidR="00DA2890" w:rsidRDefault="00DA2890" w:rsidP="00DA2890">
            <w:pPr>
              <w:pStyle w:val="HWNormalText"/>
              <w:spacing w:after="0" w:line="240" w:lineRule="auto"/>
            </w:pPr>
          </w:p>
          <w:p w14:paraId="3FDD9959" w14:textId="2EC7E24B" w:rsidR="002602B6" w:rsidRDefault="00DA2890" w:rsidP="00DA2890">
            <w:pPr>
              <w:pStyle w:val="HWNormalText"/>
              <w:spacing w:after="0" w:line="240" w:lineRule="auto"/>
              <w:rPr>
                <w:i/>
                <w:iCs/>
              </w:rPr>
            </w:pPr>
            <w:r w:rsidRPr="00DA2890">
              <w:rPr>
                <w:b/>
                <w:bCs/>
                <w:i/>
                <w:iCs/>
              </w:rPr>
              <w:t xml:space="preserve">Recommendation </w:t>
            </w:r>
            <w:r w:rsidR="00A80D3C">
              <w:rPr>
                <w:b/>
                <w:bCs/>
                <w:i/>
                <w:iCs/>
              </w:rPr>
              <w:t>1</w:t>
            </w:r>
            <w:r w:rsidRPr="00DA2890">
              <w:rPr>
                <w:b/>
                <w:bCs/>
                <w:i/>
                <w:iCs/>
              </w:rPr>
              <w:t>:</w:t>
            </w:r>
            <w:r>
              <w:rPr>
                <w:i/>
                <w:iCs/>
              </w:rPr>
              <w:t xml:space="preserve"> </w:t>
            </w:r>
            <w:r w:rsidR="002602B6" w:rsidRPr="00DA2890">
              <w:rPr>
                <w:i/>
                <w:iCs/>
              </w:rPr>
              <w:t>We hope that the home does secure in-house maintenance personnel, as a reliance on outsourcing, be-it from the group or wider partners – will inevitably mean some delays.</w:t>
            </w:r>
          </w:p>
          <w:p w14:paraId="3E2FDA99" w14:textId="77777777" w:rsidR="00DA2890" w:rsidRPr="008F1C3A" w:rsidRDefault="00DA2890" w:rsidP="00DA2890">
            <w:pPr>
              <w:pStyle w:val="HWNormalText"/>
              <w:spacing w:after="0" w:line="240" w:lineRule="auto"/>
              <w:rPr>
                <w:i/>
                <w:iCs/>
                <w:sz w:val="32"/>
                <w:szCs w:val="32"/>
              </w:rPr>
            </w:pPr>
          </w:p>
          <w:p w14:paraId="270C9B48" w14:textId="77777777" w:rsidR="008F1C3A" w:rsidRPr="008F1C3A" w:rsidRDefault="008F1C3A" w:rsidP="00DA2890">
            <w:pPr>
              <w:pStyle w:val="HWNormalText"/>
              <w:spacing w:after="0" w:line="240" w:lineRule="auto"/>
              <w:rPr>
                <w:i/>
                <w:iCs/>
                <w:sz w:val="8"/>
                <w:szCs w:val="8"/>
              </w:rPr>
            </w:pPr>
          </w:p>
          <w:p w14:paraId="6CA7C525" w14:textId="78343BE3" w:rsidR="001B54C2" w:rsidRPr="001B54C2" w:rsidRDefault="001B54C2" w:rsidP="001B54C2">
            <w:pPr>
              <w:pStyle w:val="HWNormalText"/>
              <w:rPr>
                <w:b/>
                <w:bCs/>
              </w:rPr>
            </w:pPr>
            <w:r w:rsidRPr="001B54C2">
              <w:rPr>
                <w:b/>
                <w:bCs/>
              </w:rPr>
              <w:t>Garden</w:t>
            </w:r>
          </w:p>
          <w:p w14:paraId="103EC5CD" w14:textId="4D6A574F" w:rsidR="002602B6" w:rsidRDefault="002602B6" w:rsidP="001B54C2">
            <w:pPr>
              <w:pStyle w:val="HWNormalText"/>
              <w:spacing w:after="0" w:line="240" w:lineRule="auto"/>
            </w:pPr>
            <w:r>
              <w:t>The garden’s east side has been visibly neglected. Grass has been cut and hedges trimmed, however the plants need attention – shrubs (such as roses) are overgrown, potted plants have dried-out. The area near the smoking shelter is somewhat of a ‘dumping ground’. We also notice that a section of fence is unstable, and some bird tables have fallen to the ground</w:t>
            </w:r>
            <w:r w:rsidR="001B54C2">
              <w:t>.</w:t>
            </w:r>
          </w:p>
          <w:p w14:paraId="4C954583" w14:textId="77777777" w:rsidR="001B54C2" w:rsidRDefault="001B54C2" w:rsidP="001B54C2">
            <w:pPr>
              <w:pStyle w:val="HWNormalText"/>
              <w:spacing w:after="0" w:line="240" w:lineRule="auto"/>
            </w:pPr>
          </w:p>
          <w:p w14:paraId="5336FA53" w14:textId="5ABF7F7F" w:rsidR="002602B6" w:rsidRPr="008F1C3A" w:rsidRDefault="008F1C3A" w:rsidP="008F1C3A">
            <w:pPr>
              <w:pStyle w:val="HWNormalText"/>
              <w:spacing w:after="0" w:line="240" w:lineRule="auto"/>
              <w:rPr>
                <w:i/>
                <w:iCs/>
              </w:rPr>
            </w:pPr>
            <w:r w:rsidRPr="008F1C3A">
              <w:rPr>
                <w:b/>
                <w:bCs/>
                <w:i/>
                <w:iCs/>
              </w:rPr>
              <w:t xml:space="preserve">Recommendation </w:t>
            </w:r>
            <w:r w:rsidR="0048555C">
              <w:rPr>
                <w:b/>
                <w:bCs/>
                <w:i/>
                <w:iCs/>
              </w:rPr>
              <w:t>2</w:t>
            </w:r>
            <w:r w:rsidRPr="008F1C3A">
              <w:rPr>
                <w:b/>
                <w:bCs/>
                <w:i/>
                <w:iCs/>
              </w:rPr>
              <w:t>:</w:t>
            </w:r>
            <w:r w:rsidR="002602B6" w:rsidRPr="008F1C3A">
              <w:rPr>
                <w:i/>
                <w:iCs/>
              </w:rPr>
              <w:t xml:space="preserve"> The manager says that gardening is contracted – with gardeners attending fortnightly. Given the condition of the east side, this arrangement may not be wholly adequate. Gardeners may need to attend more frequently, or spend more time during visits.</w:t>
            </w:r>
            <w:r w:rsidR="00D31DA1">
              <w:rPr>
                <w:i/>
                <w:iCs/>
              </w:rPr>
              <w:t xml:space="preserve"> </w:t>
            </w:r>
            <w:r w:rsidR="00D31DA1" w:rsidRPr="00D31DA1">
              <w:rPr>
                <w:i/>
                <w:iCs/>
              </w:rPr>
              <w:t>The home could also consider involving the residents and their families, and volunteers.</w:t>
            </w:r>
          </w:p>
          <w:p w14:paraId="7F2E2C79" w14:textId="77777777" w:rsidR="002602B6" w:rsidRDefault="002602B6" w:rsidP="00DA2890">
            <w:pPr>
              <w:pStyle w:val="HWBullets"/>
              <w:numPr>
                <w:ilvl w:val="0"/>
                <w:numId w:val="0"/>
              </w:numPr>
            </w:pPr>
          </w:p>
          <w:p w14:paraId="7B453D26" w14:textId="26D2AC3B" w:rsidR="003F0925" w:rsidRPr="003F0925" w:rsidRDefault="003F0925" w:rsidP="00DA2890">
            <w:pPr>
              <w:pStyle w:val="HWBullets"/>
              <w:numPr>
                <w:ilvl w:val="0"/>
                <w:numId w:val="0"/>
              </w:numPr>
              <w:rPr>
                <w:b/>
                <w:bCs/>
              </w:rPr>
            </w:pPr>
            <w:r w:rsidRPr="003F0925">
              <w:rPr>
                <w:b/>
                <w:bCs/>
              </w:rPr>
              <w:t>Personal Care and Support</w:t>
            </w:r>
          </w:p>
          <w:p w14:paraId="58B80D66" w14:textId="6D2372E8" w:rsidR="002602B6" w:rsidRDefault="002602B6" w:rsidP="0048555C">
            <w:pPr>
              <w:pStyle w:val="HWNormalText"/>
              <w:spacing w:after="0" w:line="240" w:lineRule="auto"/>
            </w:pPr>
            <w:r>
              <w:t xml:space="preserve">At the latest visit we viewed some of the residents rooms and discovered that in more than one (on the ground floor), call bells were out of reach – in cases tucked behind beds, or disconnected entirely. One resident was told </w:t>
            </w:r>
            <w:r>
              <w:lastRenderedPageBreak/>
              <w:t>to ‘be quiet and don’t ring the bell’ by a staff member [we reported this to the manager during the visit].</w:t>
            </w:r>
          </w:p>
          <w:p w14:paraId="5693AECB" w14:textId="77777777" w:rsidR="00355464" w:rsidRDefault="00355464" w:rsidP="0048555C">
            <w:pPr>
              <w:pStyle w:val="HWNormalText"/>
              <w:spacing w:after="0" w:line="240" w:lineRule="auto"/>
              <w:rPr>
                <w:i/>
                <w:iCs/>
              </w:rPr>
            </w:pPr>
          </w:p>
          <w:p w14:paraId="27E6E3EA" w14:textId="508DC371" w:rsidR="002602B6" w:rsidRDefault="00355464" w:rsidP="0048555C">
            <w:pPr>
              <w:pStyle w:val="HWNormalText"/>
              <w:spacing w:after="0" w:line="240" w:lineRule="auto"/>
              <w:rPr>
                <w:i/>
                <w:iCs/>
              </w:rPr>
            </w:pPr>
            <w:r w:rsidRPr="00355464">
              <w:rPr>
                <w:b/>
                <w:bCs/>
                <w:i/>
                <w:iCs/>
              </w:rPr>
              <w:t>R</w:t>
            </w:r>
            <w:r w:rsidR="002602B6" w:rsidRPr="00355464">
              <w:rPr>
                <w:b/>
                <w:bCs/>
                <w:i/>
                <w:iCs/>
              </w:rPr>
              <w:t xml:space="preserve">ecommendation </w:t>
            </w:r>
            <w:r w:rsidRPr="00355464">
              <w:rPr>
                <w:b/>
                <w:bCs/>
                <w:i/>
                <w:iCs/>
              </w:rPr>
              <w:t>3</w:t>
            </w:r>
            <w:r w:rsidR="002602B6" w:rsidRPr="00355464">
              <w:rPr>
                <w:b/>
                <w:bCs/>
                <w:i/>
                <w:iCs/>
              </w:rPr>
              <w:t>:</w:t>
            </w:r>
            <w:r w:rsidR="002602B6" w:rsidRPr="00355464">
              <w:rPr>
                <w:i/>
                <w:iCs/>
              </w:rPr>
              <w:t xml:space="preserve"> It is clear that the weekly call bell audit is ineffective. The policy needs to be revisited, to ensure it is implemented, and able to effectively detect and resolve issues.</w:t>
            </w:r>
          </w:p>
          <w:p w14:paraId="4679F98D" w14:textId="77777777" w:rsidR="00355464" w:rsidRPr="00355464" w:rsidRDefault="00355464" w:rsidP="0048555C">
            <w:pPr>
              <w:pStyle w:val="HWNormalText"/>
              <w:spacing w:after="0" w:line="240" w:lineRule="auto"/>
              <w:rPr>
                <w:i/>
                <w:iCs/>
              </w:rPr>
            </w:pPr>
          </w:p>
          <w:p w14:paraId="5FC24406" w14:textId="0E28F552" w:rsidR="002602B6" w:rsidRPr="00355464" w:rsidRDefault="00355464" w:rsidP="00355464">
            <w:pPr>
              <w:pStyle w:val="HWNormalText"/>
              <w:spacing w:after="0" w:line="240" w:lineRule="auto"/>
              <w:rPr>
                <w:i/>
                <w:iCs/>
              </w:rPr>
            </w:pPr>
            <w:r w:rsidRPr="00355464">
              <w:rPr>
                <w:b/>
                <w:bCs/>
                <w:i/>
                <w:iCs/>
              </w:rPr>
              <w:t>R</w:t>
            </w:r>
            <w:r w:rsidR="002602B6" w:rsidRPr="00355464">
              <w:rPr>
                <w:b/>
                <w:bCs/>
                <w:i/>
                <w:iCs/>
              </w:rPr>
              <w:t>ecommendation 4:</w:t>
            </w:r>
            <w:r w:rsidR="002602B6" w:rsidRPr="00355464">
              <w:rPr>
                <w:i/>
                <w:iCs/>
              </w:rPr>
              <w:t xml:space="preserve"> The conduct of the staff member is completely unacceptable, and bullying in nature. This needs to be investigated, with appropriate actions taken.</w:t>
            </w:r>
          </w:p>
          <w:p w14:paraId="3AB886FA" w14:textId="77777777" w:rsidR="002602B6" w:rsidRDefault="002602B6" w:rsidP="00DA2890">
            <w:pPr>
              <w:pStyle w:val="HWBullets"/>
              <w:numPr>
                <w:ilvl w:val="0"/>
                <w:numId w:val="0"/>
              </w:numPr>
            </w:pPr>
          </w:p>
          <w:p w14:paraId="541EF4C5" w14:textId="1D2E50DD" w:rsidR="002602B6" w:rsidRPr="004D3A58" w:rsidRDefault="004D3A58" w:rsidP="00DA2890">
            <w:pPr>
              <w:pStyle w:val="HWBullets"/>
              <w:numPr>
                <w:ilvl w:val="0"/>
                <w:numId w:val="0"/>
              </w:numPr>
              <w:rPr>
                <w:b/>
                <w:bCs/>
              </w:rPr>
            </w:pPr>
            <w:r w:rsidRPr="004D3A58">
              <w:rPr>
                <w:b/>
                <w:bCs/>
              </w:rPr>
              <w:t>User Involvement</w:t>
            </w:r>
          </w:p>
          <w:p w14:paraId="42A0FC23" w14:textId="7D8A5D16" w:rsidR="002602B6" w:rsidRDefault="002602B6" w:rsidP="00886731">
            <w:pPr>
              <w:pStyle w:val="HWNormalText"/>
              <w:spacing w:after="0" w:line="240" w:lineRule="auto"/>
            </w:pPr>
            <w:r>
              <w:t>A resident who likes to read, says she is given plenty of books – however staff tend to bring books of ‘any topic’ – they have not asked about her specific interests. We asked the same resident if she likes to watch TV. She said yes, however there was a problem with the remote control – on investigation we found the batteries were working, but loose.</w:t>
            </w:r>
          </w:p>
          <w:p w14:paraId="77126B38" w14:textId="77777777" w:rsidR="00886731" w:rsidRDefault="00886731" w:rsidP="00886731">
            <w:pPr>
              <w:pStyle w:val="HWNormalText"/>
              <w:spacing w:after="0" w:line="240" w:lineRule="auto"/>
            </w:pPr>
          </w:p>
          <w:p w14:paraId="34F5AB00" w14:textId="54D54B62" w:rsidR="002602B6" w:rsidRDefault="00886731" w:rsidP="00886731">
            <w:pPr>
              <w:pStyle w:val="HWNormalText"/>
              <w:spacing w:after="0" w:line="240" w:lineRule="auto"/>
              <w:rPr>
                <w:i/>
                <w:iCs/>
              </w:rPr>
            </w:pPr>
            <w:r w:rsidRPr="00886731">
              <w:rPr>
                <w:b/>
                <w:bCs/>
                <w:i/>
                <w:iCs/>
              </w:rPr>
              <w:t>R</w:t>
            </w:r>
            <w:r w:rsidR="002602B6" w:rsidRPr="00886731">
              <w:rPr>
                <w:b/>
                <w:bCs/>
                <w:i/>
                <w:iCs/>
              </w:rPr>
              <w:t>ecommendation 5:</w:t>
            </w:r>
            <w:r w:rsidR="002602B6" w:rsidRPr="00886731">
              <w:rPr>
                <w:i/>
                <w:iCs/>
              </w:rPr>
              <w:t xml:space="preserve"> The resident appeared cheerful, in good spirits and well cared for. However, we would encourage staff – of all categories, to take the time to chat with the residents, to better understand interests and to spot any changes in habit (for example having the TV off, when it might otherwise be on). </w:t>
            </w:r>
          </w:p>
          <w:p w14:paraId="161448A7" w14:textId="77777777" w:rsidR="00886731" w:rsidRPr="00886731" w:rsidRDefault="00886731" w:rsidP="00886731">
            <w:pPr>
              <w:pStyle w:val="HWNormalText"/>
              <w:spacing w:after="0" w:line="240" w:lineRule="auto"/>
              <w:rPr>
                <w:i/>
                <w:iCs/>
              </w:rPr>
            </w:pPr>
          </w:p>
          <w:p w14:paraId="1F9D0065" w14:textId="77777777" w:rsidR="001E4CA5" w:rsidRDefault="00886731" w:rsidP="00886731">
            <w:pPr>
              <w:pStyle w:val="HWNormalText"/>
              <w:spacing w:after="0" w:line="240" w:lineRule="auto"/>
              <w:rPr>
                <w:i/>
                <w:iCs/>
              </w:rPr>
            </w:pPr>
            <w:r w:rsidRPr="00886731">
              <w:rPr>
                <w:b/>
                <w:bCs/>
                <w:i/>
                <w:iCs/>
              </w:rPr>
              <w:t>R</w:t>
            </w:r>
            <w:r w:rsidR="002602B6" w:rsidRPr="00886731">
              <w:rPr>
                <w:b/>
                <w:bCs/>
                <w:i/>
                <w:iCs/>
              </w:rPr>
              <w:t>ecommendation 6:</w:t>
            </w:r>
            <w:r w:rsidR="002602B6" w:rsidRPr="00886731">
              <w:rPr>
                <w:i/>
                <w:iCs/>
              </w:rPr>
              <w:t xml:space="preserve"> On books specifically, there is a mobile library service that the home may utilise. This service is said to be personal, and effective.</w:t>
            </w:r>
          </w:p>
          <w:p w14:paraId="5169DF18" w14:textId="77777777" w:rsidR="00256486" w:rsidRPr="0060103F" w:rsidRDefault="00256486" w:rsidP="00886731">
            <w:pPr>
              <w:pStyle w:val="HWNormalText"/>
              <w:spacing w:after="0" w:line="240" w:lineRule="auto"/>
              <w:rPr>
                <w:sz w:val="32"/>
                <w:szCs w:val="32"/>
              </w:rPr>
            </w:pPr>
          </w:p>
          <w:p w14:paraId="67655ECF" w14:textId="77777777" w:rsidR="00256486" w:rsidRPr="0060103F" w:rsidRDefault="00256486" w:rsidP="00886731">
            <w:pPr>
              <w:pStyle w:val="HWNormalText"/>
              <w:spacing w:after="0" w:line="240" w:lineRule="auto"/>
              <w:rPr>
                <w:b/>
                <w:bCs/>
              </w:rPr>
            </w:pPr>
            <w:r w:rsidRPr="0060103F">
              <w:rPr>
                <w:b/>
                <w:bCs/>
              </w:rPr>
              <w:t>Staff Supervision and Appraisal</w:t>
            </w:r>
          </w:p>
          <w:p w14:paraId="278A7A79" w14:textId="77777777" w:rsidR="00256486" w:rsidRDefault="00256486" w:rsidP="00886731">
            <w:pPr>
              <w:pStyle w:val="HWNormalText"/>
              <w:spacing w:after="0" w:line="240" w:lineRule="auto"/>
            </w:pPr>
          </w:p>
          <w:p w14:paraId="5BEAA33F" w14:textId="0CBCA1F4" w:rsidR="00256486" w:rsidRDefault="00256486" w:rsidP="00886731">
            <w:pPr>
              <w:pStyle w:val="HWNormalText"/>
              <w:spacing w:after="0" w:line="240" w:lineRule="auto"/>
            </w:pPr>
            <w:r>
              <w:t xml:space="preserve">The staff member we interviewed, does not recall receiving either </w:t>
            </w:r>
            <w:r w:rsidR="0060103F">
              <w:t xml:space="preserve">a </w:t>
            </w:r>
            <w:r>
              <w:t>supervision or appraisal.</w:t>
            </w:r>
          </w:p>
          <w:p w14:paraId="6FEAFA4B" w14:textId="77777777" w:rsidR="00F01FE8" w:rsidRDefault="00F01FE8" w:rsidP="00886731">
            <w:pPr>
              <w:pStyle w:val="HWNormalText"/>
              <w:spacing w:after="0" w:line="240" w:lineRule="auto"/>
            </w:pPr>
          </w:p>
          <w:p w14:paraId="69DFB98F" w14:textId="42F1E1B2" w:rsidR="00F01FE8" w:rsidRDefault="00D43CDF" w:rsidP="00886731">
            <w:pPr>
              <w:pStyle w:val="HWNormalText"/>
              <w:spacing w:after="0" w:line="240" w:lineRule="auto"/>
            </w:pPr>
            <w:r>
              <w:rPr>
                <w:b/>
                <w:bCs/>
                <w:i/>
                <w:iCs/>
              </w:rPr>
              <w:t>Recommendation 7</w:t>
            </w:r>
            <w:r w:rsidR="00F01FE8" w:rsidRPr="00886731">
              <w:rPr>
                <w:b/>
                <w:bCs/>
                <w:i/>
                <w:iCs/>
              </w:rPr>
              <w:t>:</w:t>
            </w:r>
            <w:r w:rsidR="00F01FE8" w:rsidRPr="00886731">
              <w:rPr>
                <w:i/>
                <w:iCs/>
              </w:rPr>
              <w:t xml:space="preserve"> </w:t>
            </w:r>
            <w:r w:rsidR="00F01FE8">
              <w:rPr>
                <w:i/>
                <w:iCs/>
              </w:rPr>
              <w:t xml:space="preserve">This should be investigated, </w:t>
            </w:r>
            <w:r w:rsidR="00084AB0">
              <w:rPr>
                <w:i/>
                <w:iCs/>
              </w:rPr>
              <w:t>and remedied.</w:t>
            </w:r>
          </w:p>
          <w:p w14:paraId="18E40BB2" w14:textId="064E66CF" w:rsidR="00256486" w:rsidRDefault="00256486" w:rsidP="00886731">
            <w:pPr>
              <w:pStyle w:val="HWNormalText"/>
              <w:spacing w:after="0" w:line="240" w:lineRule="auto"/>
            </w:pPr>
          </w:p>
        </w:tc>
      </w:tr>
    </w:tbl>
    <w:p w14:paraId="6DF98C2B" w14:textId="77777777" w:rsidR="004E3B85" w:rsidRDefault="004E3B85" w:rsidP="004A43F3">
      <w:pPr>
        <w:pStyle w:val="HWNormalText"/>
      </w:pPr>
      <w:r w:rsidRPr="004A43F3">
        <w:lastRenderedPageBreak/>
        <w:br w:type="page"/>
      </w:r>
    </w:p>
    <w:p w14:paraId="35A1479E" w14:textId="6EF59D99" w:rsidR="00A835D4" w:rsidRDefault="00A835D4" w:rsidP="00A835D4">
      <w:pPr>
        <w:pStyle w:val="HWHeading2"/>
      </w:pPr>
      <w:r>
        <w:lastRenderedPageBreak/>
        <w:t>9.1 Provider Response</w:t>
      </w:r>
    </w:p>
    <w:p w14:paraId="6E48F717" w14:textId="6C1C3187" w:rsidR="00A835D4" w:rsidRPr="009B54A3" w:rsidRDefault="00A835D4" w:rsidP="000D02DF">
      <w:pPr>
        <w:pStyle w:val="HWNormalText"/>
        <w:spacing w:after="0" w:line="240" w:lineRule="auto"/>
      </w:pPr>
      <w:r w:rsidRPr="009B54A3">
        <w:t>The provider has responded to the report, as follows:</w:t>
      </w:r>
    </w:p>
    <w:p w14:paraId="3F2428C4" w14:textId="77777777" w:rsidR="000D02DF" w:rsidRPr="009B54A3" w:rsidRDefault="000D02DF" w:rsidP="000D02DF">
      <w:pPr>
        <w:pStyle w:val="HWNormalText"/>
        <w:spacing w:after="0" w:line="240" w:lineRule="auto"/>
      </w:pPr>
    </w:p>
    <w:p w14:paraId="575DB04F" w14:textId="7EF647D3" w:rsidR="000D02DF" w:rsidRPr="00D750BA" w:rsidRDefault="000D02DF" w:rsidP="000D02DF">
      <w:pPr>
        <w:pStyle w:val="HWNormalText"/>
        <w:spacing w:after="0" w:line="240" w:lineRule="auto"/>
        <w:rPr>
          <w:b/>
          <w:bCs/>
        </w:rPr>
      </w:pPr>
      <w:r w:rsidRPr="00D750BA">
        <w:rPr>
          <w:b/>
          <w:bCs/>
        </w:rPr>
        <w:t>Recommendation 3</w:t>
      </w:r>
    </w:p>
    <w:p w14:paraId="153B0153" w14:textId="413D0D42" w:rsidR="000D02DF" w:rsidRPr="009B54A3" w:rsidRDefault="000D02DF" w:rsidP="000D02DF">
      <w:pPr>
        <w:pStyle w:val="HWNormalText"/>
        <w:spacing w:after="0" w:line="240" w:lineRule="auto"/>
      </w:pPr>
      <w:r w:rsidRPr="009B54A3">
        <w:t xml:space="preserve">The call bell is reviewed daily to close any gaps identified </w:t>
      </w:r>
      <w:r w:rsidR="00D750BA">
        <w:t xml:space="preserve">in </w:t>
      </w:r>
      <w:r w:rsidRPr="009B54A3">
        <w:t xml:space="preserve">the past 12 hours; this </w:t>
      </w:r>
      <w:r w:rsidR="00D750BA">
        <w:t>is</w:t>
      </w:r>
      <w:r w:rsidRPr="009B54A3">
        <w:t xml:space="preserve"> then taken to the daily hu</w:t>
      </w:r>
      <w:r w:rsidR="00D750BA">
        <w:t>d</w:t>
      </w:r>
      <w:r w:rsidRPr="009B54A3">
        <w:t xml:space="preserve">dle to be addressed with the team. However we have drawn the lessons </w:t>
      </w:r>
      <w:r w:rsidRPr="009B54A3">
        <w:t>from</w:t>
      </w:r>
      <w:r w:rsidRPr="009B54A3">
        <w:t xml:space="preserve"> this</w:t>
      </w:r>
      <w:r w:rsidRPr="009B54A3">
        <w:t>.</w:t>
      </w:r>
    </w:p>
    <w:p w14:paraId="18D6DD36" w14:textId="77777777" w:rsidR="000D02DF" w:rsidRPr="009B54A3" w:rsidRDefault="000D02DF" w:rsidP="000D02DF">
      <w:pPr>
        <w:pStyle w:val="HWNormalText"/>
        <w:spacing w:after="0" w:line="240" w:lineRule="auto"/>
      </w:pPr>
    </w:p>
    <w:p w14:paraId="5E574529" w14:textId="7B6E040A" w:rsidR="000D02DF" w:rsidRPr="00D750BA" w:rsidRDefault="000D02DF" w:rsidP="000D02DF">
      <w:pPr>
        <w:pStyle w:val="HWNormalText"/>
        <w:spacing w:after="0" w:line="240" w:lineRule="auto"/>
        <w:rPr>
          <w:b/>
          <w:bCs/>
        </w:rPr>
      </w:pPr>
      <w:r w:rsidRPr="00D750BA">
        <w:rPr>
          <w:b/>
          <w:bCs/>
        </w:rPr>
        <w:t>Recommendation 4</w:t>
      </w:r>
    </w:p>
    <w:p w14:paraId="365DB685" w14:textId="655B013E" w:rsidR="000D02DF" w:rsidRPr="009B54A3" w:rsidRDefault="000D02DF" w:rsidP="000D02DF">
      <w:pPr>
        <w:pStyle w:val="HWNormalText"/>
        <w:spacing w:after="0" w:line="240" w:lineRule="auto"/>
      </w:pPr>
      <w:r w:rsidRPr="009B54A3">
        <w:t xml:space="preserve">This was investigated promptly; the member of staff did not have any contact with the residents. The resident has stated she </w:t>
      </w:r>
      <w:r w:rsidR="00D750BA">
        <w:t>‘</w:t>
      </w:r>
      <w:r w:rsidRPr="009B54A3">
        <w:t>likes M as she very nice to me.’</w:t>
      </w:r>
    </w:p>
    <w:p w14:paraId="2A0862E4" w14:textId="77777777" w:rsidR="000D02DF" w:rsidRDefault="000D02DF" w:rsidP="000D02DF">
      <w:pPr>
        <w:pStyle w:val="HWNormalText"/>
        <w:spacing w:after="0" w:line="240" w:lineRule="auto"/>
      </w:pPr>
    </w:p>
    <w:p w14:paraId="7CF0485C" w14:textId="4B195DF7" w:rsidR="005729C1" w:rsidRPr="005729C1" w:rsidRDefault="005729C1" w:rsidP="000D02DF">
      <w:pPr>
        <w:pStyle w:val="HWNormalText"/>
        <w:spacing w:after="0" w:line="240" w:lineRule="auto"/>
        <w:rPr>
          <w:b/>
          <w:bCs/>
        </w:rPr>
      </w:pPr>
      <w:r w:rsidRPr="005729C1">
        <w:rPr>
          <w:b/>
          <w:bCs/>
        </w:rPr>
        <w:t>Recommendation 7</w:t>
      </w:r>
    </w:p>
    <w:p w14:paraId="75E0695F" w14:textId="19844290" w:rsidR="005729C1" w:rsidRDefault="005729C1" w:rsidP="000D02DF">
      <w:pPr>
        <w:pStyle w:val="HWNormalText"/>
        <w:spacing w:after="0" w:line="240" w:lineRule="auto"/>
      </w:pPr>
      <w:r w:rsidRPr="005729C1">
        <w:t>This was in 2022, all the staff have their regular supervision, and one to one discussion.</w:t>
      </w:r>
    </w:p>
    <w:p w14:paraId="2113B511" w14:textId="77777777" w:rsidR="005729C1" w:rsidRDefault="005729C1" w:rsidP="000D02DF">
      <w:pPr>
        <w:pStyle w:val="HWNormalText"/>
        <w:spacing w:after="0" w:line="240" w:lineRule="auto"/>
      </w:pPr>
    </w:p>
    <w:p w14:paraId="66DF3E00" w14:textId="77777777" w:rsidR="005729C1" w:rsidRPr="009B54A3" w:rsidRDefault="005729C1" w:rsidP="005729C1">
      <w:pPr>
        <w:pStyle w:val="HWNormalText"/>
        <w:spacing w:after="0" w:line="240" w:lineRule="auto"/>
        <w:rPr>
          <w:b/>
          <w:bCs/>
        </w:rPr>
      </w:pPr>
      <w:r w:rsidRPr="009B54A3">
        <w:rPr>
          <w:b/>
          <w:bCs/>
        </w:rPr>
        <w:t>Occupancy</w:t>
      </w:r>
    </w:p>
    <w:p w14:paraId="1D5A7A5E" w14:textId="77777777" w:rsidR="005729C1" w:rsidRPr="009B54A3" w:rsidRDefault="005729C1" w:rsidP="005729C1">
      <w:pPr>
        <w:pStyle w:val="HWNormalText"/>
        <w:spacing w:after="0" w:line="240" w:lineRule="auto"/>
      </w:pPr>
      <w:r w:rsidRPr="009B54A3">
        <w:t>The home may currently accommodate up to 40 residents due to the other floor being now under renovations.</w:t>
      </w:r>
    </w:p>
    <w:p w14:paraId="1CB50075" w14:textId="77777777" w:rsidR="005729C1" w:rsidRPr="009B54A3" w:rsidRDefault="005729C1" w:rsidP="000D02DF">
      <w:pPr>
        <w:pStyle w:val="HWNormalText"/>
        <w:spacing w:after="0" w:line="240" w:lineRule="auto"/>
      </w:pPr>
    </w:p>
    <w:p w14:paraId="42189672" w14:textId="13829FD0" w:rsidR="000D02DF" w:rsidRPr="00D750BA" w:rsidRDefault="009B54A3" w:rsidP="000D02DF">
      <w:pPr>
        <w:pStyle w:val="HWNormalText"/>
        <w:spacing w:after="0" w:line="240" w:lineRule="auto"/>
        <w:rPr>
          <w:b/>
          <w:bCs/>
        </w:rPr>
      </w:pPr>
      <w:r w:rsidRPr="00D750BA">
        <w:rPr>
          <w:b/>
          <w:bCs/>
        </w:rPr>
        <w:t>Staffing Complement</w:t>
      </w:r>
    </w:p>
    <w:p w14:paraId="69AEF0FC" w14:textId="77777777" w:rsidR="009B54A3" w:rsidRPr="005729C1" w:rsidRDefault="000D02DF" w:rsidP="000D02DF">
      <w:pPr>
        <w:pStyle w:val="HWNormalText"/>
        <w:spacing w:after="0" w:line="240" w:lineRule="auto"/>
        <w:rPr>
          <w:i/>
          <w:iCs/>
        </w:rPr>
      </w:pPr>
      <w:r w:rsidRPr="005729C1">
        <w:rPr>
          <w:i/>
          <w:iCs/>
        </w:rPr>
        <w:t>According to one relative, agency staff are used at evenings and weekends.</w:t>
      </w:r>
      <w:r w:rsidRPr="005729C1">
        <w:rPr>
          <w:i/>
          <w:iCs/>
        </w:rPr>
        <w:t xml:space="preserve"> </w:t>
      </w:r>
    </w:p>
    <w:p w14:paraId="4C52F4FA" w14:textId="77777777" w:rsidR="005729C1" w:rsidRPr="009B54A3" w:rsidRDefault="005729C1" w:rsidP="000D02DF">
      <w:pPr>
        <w:pStyle w:val="HWNormalText"/>
        <w:spacing w:after="0" w:line="240" w:lineRule="auto"/>
      </w:pPr>
    </w:p>
    <w:p w14:paraId="1FE53BED" w14:textId="096B0517" w:rsidR="000D02DF" w:rsidRPr="009B54A3" w:rsidRDefault="000D02DF" w:rsidP="000D02DF">
      <w:pPr>
        <w:pStyle w:val="HWNormalText"/>
        <w:spacing w:after="0" w:line="240" w:lineRule="auto"/>
      </w:pPr>
      <w:r w:rsidRPr="009B54A3">
        <w:t>The home contests that all staff are full-time, and agency staff have not been used since March 2024.</w:t>
      </w:r>
    </w:p>
    <w:p w14:paraId="4F434323" w14:textId="77777777" w:rsidR="009B54A3" w:rsidRPr="009B54A3" w:rsidRDefault="009B54A3" w:rsidP="000D02DF">
      <w:pPr>
        <w:pStyle w:val="HWNormalText"/>
        <w:spacing w:after="0" w:line="240" w:lineRule="auto"/>
      </w:pPr>
    </w:p>
    <w:p w14:paraId="5DF91797" w14:textId="7BEB1D39" w:rsidR="009B54A3" w:rsidRPr="00D750BA" w:rsidRDefault="009B54A3" w:rsidP="000D02DF">
      <w:pPr>
        <w:pStyle w:val="HWNormalText"/>
        <w:spacing w:after="0" w:line="240" w:lineRule="auto"/>
        <w:rPr>
          <w:b/>
          <w:bCs/>
        </w:rPr>
      </w:pPr>
      <w:r w:rsidRPr="00D750BA">
        <w:rPr>
          <w:b/>
          <w:bCs/>
        </w:rPr>
        <w:t>Staff Conduct</w:t>
      </w:r>
    </w:p>
    <w:p w14:paraId="2C75DEDA" w14:textId="77777777" w:rsidR="005729C1" w:rsidRPr="005729C1" w:rsidRDefault="009B54A3" w:rsidP="000D02DF">
      <w:pPr>
        <w:pStyle w:val="HWNormalText"/>
        <w:spacing w:after="0" w:line="240" w:lineRule="auto"/>
        <w:rPr>
          <w:i/>
          <w:iCs/>
        </w:rPr>
      </w:pPr>
      <w:r w:rsidRPr="005729C1">
        <w:rPr>
          <w:i/>
          <w:iCs/>
        </w:rPr>
        <w:t>A staff member told us an ‘incident’ with another carer was ‘not followed up’.</w:t>
      </w:r>
      <w:r w:rsidRPr="005729C1">
        <w:rPr>
          <w:i/>
          <w:iCs/>
        </w:rPr>
        <w:t xml:space="preserve"> </w:t>
      </w:r>
    </w:p>
    <w:p w14:paraId="48E9CAEB" w14:textId="77777777" w:rsidR="005729C1" w:rsidRDefault="005729C1" w:rsidP="000D02DF">
      <w:pPr>
        <w:pStyle w:val="HWNormalText"/>
        <w:spacing w:after="0" w:line="240" w:lineRule="auto"/>
      </w:pPr>
    </w:p>
    <w:p w14:paraId="0542E174" w14:textId="40F317EE" w:rsidR="009B54A3" w:rsidRDefault="009B54A3" w:rsidP="000D02DF">
      <w:pPr>
        <w:pStyle w:val="HWNormalText"/>
        <w:spacing w:after="0" w:line="240" w:lineRule="auto"/>
      </w:pPr>
      <w:r w:rsidRPr="009B54A3">
        <w:t>The home says t</w:t>
      </w:r>
      <w:r w:rsidRPr="009B54A3">
        <w:t>he event took place in 2022, currently the home does not have any record of bullying culture.</w:t>
      </w:r>
    </w:p>
    <w:p w14:paraId="2FAACB2F" w14:textId="77777777" w:rsidR="000D02DF" w:rsidRDefault="000D02DF" w:rsidP="00A835D4">
      <w:pPr>
        <w:pStyle w:val="HWNormalText"/>
      </w:pPr>
    </w:p>
    <w:p w14:paraId="3EE5E936" w14:textId="77777777" w:rsidR="000D02DF" w:rsidRDefault="000D02DF" w:rsidP="00A835D4">
      <w:pPr>
        <w:pStyle w:val="HWNormalText"/>
      </w:pPr>
    </w:p>
    <w:p w14:paraId="6C51E0FF" w14:textId="77777777" w:rsidR="000D02DF" w:rsidRDefault="000D02DF" w:rsidP="00A835D4">
      <w:pPr>
        <w:pStyle w:val="HWNormalText"/>
      </w:pPr>
    </w:p>
    <w:p w14:paraId="1D00777A" w14:textId="77777777" w:rsidR="00A835D4" w:rsidRDefault="00A835D4" w:rsidP="004A43F3">
      <w:pPr>
        <w:pStyle w:val="HWNormalText"/>
      </w:pPr>
    </w:p>
    <w:p w14:paraId="7922BF69" w14:textId="77777777" w:rsidR="00A835D4" w:rsidRDefault="00A835D4" w:rsidP="004A43F3">
      <w:pPr>
        <w:pStyle w:val="HWNormalText"/>
      </w:pPr>
    </w:p>
    <w:p w14:paraId="2BB1EB7C" w14:textId="0FA63C5C" w:rsidR="00F97D40" w:rsidRPr="007855EC" w:rsidRDefault="00F97D40" w:rsidP="00F97D40">
      <w:pPr>
        <w:pStyle w:val="HWSection1White"/>
      </w:pPr>
      <w:r w:rsidRPr="007855EC">
        <w:rPr>
          <w:lang w:val="en-US" w:eastAsia="en-US"/>
        </w:rPr>
        <w:lastRenderedPageBreak/>
        <w:drawing>
          <wp:anchor distT="0" distB="0" distL="114300" distR="114300" simplePos="0" relativeHeight="251706880" behindDoc="1" locked="1" layoutInCell="0" allowOverlap="1" wp14:anchorId="11B0A1DE" wp14:editId="403E6F81">
            <wp:simplePos x="0" y="0"/>
            <wp:positionH relativeFrom="page">
              <wp:posOffset>0</wp:posOffset>
            </wp:positionH>
            <wp:positionV relativeFrom="page">
              <wp:posOffset>635</wp:posOffset>
            </wp:positionV>
            <wp:extent cx="7559675" cy="10692765"/>
            <wp:effectExtent l="19050" t="0" r="3175" b="0"/>
            <wp:wrapNone/>
            <wp:docPr id="1507253044" name="Picture 1507253044"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a:blip r:embed="rId16" cstate="print"/>
                    <a:stretch>
                      <a:fillRect/>
                    </a:stretch>
                  </pic:blipFill>
                  <pic:spPr>
                    <a:xfrm>
                      <a:off x="0" y="0"/>
                      <a:ext cx="7559675" cy="10692765"/>
                    </a:xfrm>
                    <a:prstGeom prst="rect">
                      <a:avLst/>
                    </a:prstGeom>
                  </pic:spPr>
                </pic:pic>
              </a:graphicData>
            </a:graphic>
          </wp:anchor>
        </w:drawing>
      </w:r>
      <w:r w:rsidR="009F4048">
        <w:t>Glossary</w:t>
      </w:r>
    </w:p>
    <w:p w14:paraId="63A3B396" w14:textId="35FBC3FB" w:rsidR="00F97D40" w:rsidRPr="003D7278" w:rsidRDefault="00FB2AC7" w:rsidP="00F97D40">
      <w:pPr>
        <w:pStyle w:val="HWSection2White"/>
        <w:rPr>
          <w:sz w:val="48"/>
          <w:szCs w:val="48"/>
        </w:rPr>
      </w:pPr>
      <w:r>
        <w:rPr>
          <w:sz w:val="48"/>
          <w:szCs w:val="48"/>
        </w:rPr>
        <w:t>Other Information</w:t>
      </w:r>
    </w:p>
    <w:p w14:paraId="1A2D5C88" w14:textId="77777777" w:rsidR="00F97D40" w:rsidRDefault="00F97D40" w:rsidP="00F97D40">
      <w:pPr>
        <w:pStyle w:val="HWNormalText"/>
      </w:pPr>
    </w:p>
    <w:p w14:paraId="59439B7B" w14:textId="77777777" w:rsidR="00F97D40" w:rsidRPr="00720BFD" w:rsidRDefault="00F97D40" w:rsidP="00F97D40">
      <w:pPr>
        <w:pStyle w:val="HWNormalText"/>
      </w:pPr>
      <w:r w:rsidRPr="007855EC">
        <w:br w:type="page"/>
      </w:r>
    </w:p>
    <w:p w14:paraId="366B1D3A" w14:textId="604FBACF" w:rsidR="00EE2DD8" w:rsidRDefault="00612A66" w:rsidP="00EE2DD8">
      <w:pPr>
        <w:pStyle w:val="HWHeading1"/>
      </w:pPr>
      <w:r>
        <w:lastRenderedPageBreak/>
        <w:t>10</w:t>
      </w:r>
      <w:r w:rsidR="00EE2DD8">
        <w:t>. Glossary of Terms</w:t>
      </w:r>
    </w:p>
    <w:p w14:paraId="4AF3A433" w14:textId="288F7E77" w:rsidR="00B809A0" w:rsidRPr="00DA4762" w:rsidRDefault="0045432D" w:rsidP="00B809A0">
      <w:pPr>
        <w:pStyle w:val="HWNormalText"/>
        <w:rPr>
          <w:b/>
          <w:bCs/>
        </w:rPr>
      </w:pPr>
      <w:r>
        <w:rPr>
          <w:b/>
          <w:bCs/>
        </w:rPr>
        <w:t>As below.</w:t>
      </w:r>
    </w:p>
    <w:tbl>
      <w:tblPr>
        <w:tblW w:w="1034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227" w:type="dxa"/>
          <w:right w:w="170" w:type="dxa"/>
        </w:tblCellMar>
        <w:tblLook w:val="04A0" w:firstRow="1" w:lastRow="0" w:firstColumn="1" w:lastColumn="0" w:noHBand="0" w:noVBand="1"/>
      </w:tblPr>
      <w:tblGrid>
        <w:gridCol w:w="3261"/>
        <w:gridCol w:w="7087"/>
      </w:tblGrid>
      <w:tr w:rsidR="00B809A0" w:rsidRPr="001F1B03" w14:paraId="0AE25B0E" w14:textId="77777777" w:rsidTr="00DE4B82">
        <w:trPr>
          <w:trHeight w:val="187"/>
        </w:trPr>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423C0EFE" w14:textId="77777777" w:rsidR="00B809A0" w:rsidRPr="006A584C" w:rsidRDefault="00B809A0" w:rsidP="00DE4B82">
            <w:pPr>
              <w:spacing w:line="240" w:lineRule="auto"/>
              <w:rPr>
                <w:rFonts w:ascii="Poppins" w:hAnsi="Poppins" w:cs="Poppins"/>
                <w:sz w:val="8"/>
                <w:szCs w:val="8"/>
              </w:rPr>
            </w:pPr>
          </w:p>
          <w:p w14:paraId="1517ECB6" w14:textId="557EB567" w:rsidR="00B809A0" w:rsidRPr="00A356AA" w:rsidRDefault="00042CFB" w:rsidP="00DE4B82">
            <w:pPr>
              <w:pBdr>
                <w:top w:val="nil"/>
                <w:left w:val="nil"/>
                <w:bottom w:val="nil"/>
                <w:right w:val="nil"/>
                <w:between w:val="nil"/>
                <w:bar w:val="nil"/>
              </w:pBdr>
              <w:spacing w:line="240" w:lineRule="auto"/>
              <w:rPr>
                <w:rFonts w:ascii="Poppins" w:eastAsia="Arial Unicode MS" w:hAnsi="Poppins" w:cs="Poppins"/>
                <w:sz w:val="24"/>
                <w:szCs w:val="24"/>
                <w:u w:color="000000"/>
                <w:bdr w:val="nil"/>
                <w:lang w:val="en-US" w:eastAsia="en-GB"/>
              </w:rPr>
            </w:pPr>
            <w:r>
              <w:rPr>
                <w:rFonts w:ascii="Poppins" w:eastAsia="Arial Unicode MS" w:hAnsi="Poppins" w:cs="Poppins"/>
                <w:sz w:val="24"/>
                <w:szCs w:val="24"/>
                <w:u w:color="000000"/>
                <w:bdr w:val="nil"/>
                <w:lang w:val="en-US" w:eastAsia="en-GB"/>
              </w:rPr>
              <w:t>CQC</w:t>
            </w:r>
          </w:p>
          <w:p w14:paraId="51E0C2B4" w14:textId="77777777" w:rsidR="00B809A0" w:rsidRPr="006A584C" w:rsidRDefault="00B809A0" w:rsidP="00DE4B82">
            <w:pPr>
              <w:pBdr>
                <w:top w:val="nil"/>
                <w:left w:val="nil"/>
                <w:bottom w:val="nil"/>
                <w:right w:val="nil"/>
                <w:between w:val="nil"/>
                <w:bar w:val="nil"/>
              </w:pBdr>
              <w:spacing w:line="240" w:lineRule="auto"/>
              <w:rPr>
                <w:rFonts w:ascii="Poppins" w:eastAsia="Trebuchet MS" w:hAnsi="Poppins" w:cs="Poppins"/>
                <w:sz w:val="4"/>
                <w:szCs w:val="4"/>
                <w:u w:color="000000"/>
                <w:bdr w:val="nil"/>
                <w:lang w:val="en-US" w:eastAsia="en-GB"/>
              </w:rPr>
            </w:pPr>
          </w:p>
        </w:tc>
        <w:tc>
          <w:tcPr>
            <w:tcW w:w="70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DF0"/>
          </w:tcPr>
          <w:p w14:paraId="369A6342" w14:textId="77777777" w:rsidR="00B809A0" w:rsidRPr="006A584C" w:rsidRDefault="00B809A0" w:rsidP="00DE4B82">
            <w:pPr>
              <w:spacing w:line="240" w:lineRule="auto"/>
              <w:rPr>
                <w:rFonts w:ascii="Poppins" w:hAnsi="Poppins" w:cs="Poppins"/>
                <w:sz w:val="8"/>
                <w:szCs w:val="8"/>
              </w:rPr>
            </w:pPr>
          </w:p>
          <w:p w14:paraId="5BDEBC15" w14:textId="6AFAE9C9" w:rsidR="00B809A0" w:rsidRPr="00A356AA" w:rsidRDefault="00042CFB" w:rsidP="00DE4B82">
            <w:pPr>
              <w:spacing w:line="240" w:lineRule="auto"/>
              <w:rPr>
                <w:rFonts w:ascii="Poppins" w:hAnsi="Poppins" w:cs="Poppins"/>
                <w:sz w:val="24"/>
                <w:szCs w:val="24"/>
              </w:rPr>
            </w:pPr>
            <w:r>
              <w:rPr>
                <w:rFonts w:ascii="Poppins" w:hAnsi="Poppins" w:cs="Poppins"/>
                <w:sz w:val="24"/>
                <w:szCs w:val="24"/>
              </w:rPr>
              <w:t>Care Quality Commission</w:t>
            </w:r>
          </w:p>
        </w:tc>
      </w:tr>
    </w:tbl>
    <w:p w14:paraId="0AB59205" w14:textId="5BF925AC" w:rsidR="00E45E90" w:rsidRDefault="00E45E90" w:rsidP="00E45E90">
      <w:pPr>
        <w:pStyle w:val="HWNormalText"/>
      </w:pPr>
    </w:p>
    <w:p w14:paraId="0F32C651" w14:textId="7B434450" w:rsidR="004A43F3" w:rsidRDefault="004A43F3" w:rsidP="00900F83">
      <w:pPr>
        <w:pStyle w:val="HWBullets"/>
        <w:numPr>
          <w:ilvl w:val="0"/>
          <w:numId w:val="0"/>
        </w:numPr>
        <w:ind w:left="357"/>
      </w:pPr>
    </w:p>
    <w:p w14:paraId="754EAB38" w14:textId="3DB2E1ED" w:rsidR="00E67B4E" w:rsidRPr="00E67B4E" w:rsidRDefault="00E67B4E" w:rsidP="00E67B4E">
      <w:pPr>
        <w:pStyle w:val="HWHeading1"/>
        <w:rPr>
          <w:sz w:val="68"/>
          <w:szCs w:val="68"/>
        </w:rPr>
      </w:pPr>
      <w:r w:rsidRPr="00E67B4E">
        <w:rPr>
          <w:sz w:val="68"/>
          <w:szCs w:val="68"/>
        </w:rPr>
        <w:t>1</w:t>
      </w:r>
      <w:r w:rsidR="00612A66">
        <w:rPr>
          <w:sz w:val="68"/>
          <w:szCs w:val="68"/>
        </w:rPr>
        <w:t>1</w:t>
      </w:r>
      <w:r w:rsidRPr="00E67B4E">
        <w:rPr>
          <w:sz w:val="68"/>
          <w:szCs w:val="68"/>
        </w:rPr>
        <w:t>. Distribution and Comment</w:t>
      </w:r>
    </w:p>
    <w:p w14:paraId="0D9442EA" w14:textId="7FCE117B" w:rsidR="008F528A" w:rsidRPr="008F528A" w:rsidRDefault="008F528A" w:rsidP="008F528A">
      <w:pPr>
        <w:pStyle w:val="HWNormalText"/>
        <w:spacing w:after="0" w:line="240" w:lineRule="auto"/>
      </w:pPr>
      <w:r w:rsidRPr="008F528A">
        <w:t>This report is available to the general public, and is shared with our statutory and community partners. Accessible formats are available.</w:t>
      </w:r>
    </w:p>
    <w:p w14:paraId="4CD986CA" w14:textId="77777777" w:rsidR="008F528A" w:rsidRPr="008F528A" w:rsidRDefault="008F528A" w:rsidP="008F528A">
      <w:pPr>
        <w:pStyle w:val="HWNormalText"/>
        <w:spacing w:after="0" w:line="240" w:lineRule="auto"/>
      </w:pPr>
    </w:p>
    <w:p w14:paraId="4DB2EA18" w14:textId="77777777" w:rsidR="00900F83" w:rsidRDefault="008F528A" w:rsidP="008F528A">
      <w:pPr>
        <w:pStyle w:val="HWNormalText"/>
        <w:spacing w:after="0" w:line="240" w:lineRule="auto"/>
      </w:pPr>
      <w:r w:rsidRPr="008F528A">
        <w:t>If you have any comments on this report or wish to share your views and experiences, please contact us.</w:t>
      </w:r>
    </w:p>
    <w:p w14:paraId="42ACCBB0" w14:textId="77777777" w:rsidR="00797D2F" w:rsidRDefault="00797D2F" w:rsidP="008F528A">
      <w:pPr>
        <w:pStyle w:val="HWNormalText"/>
        <w:spacing w:after="0" w:line="240" w:lineRule="auto"/>
      </w:pPr>
    </w:p>
    <w:p w14:paraId="2A53E883" w14:textId="77777777" w:rsidR="00797D2F" w:rsidRDefault="00797D2F" w:rsidP="008F528A">
      <w:pPr>
        <w:pStyle w:val="HWNormalText"/>
        <w:spacing w:after="0" w:line="240" w:lineRule="auto"/>
      </w:pPr>
    </w:p>
    <w:p w14:paraId="0AF10BB1" w14:textId="77777777" w:rsidR="00797D2F" w:rsidRDefault="00797D2F" w:rsidP="008F528A">
      <w:pPr>
        <w:pStyle w:val="HWNormalText"/>
        <w:spacing w:after="0" w:line="240" w:lineRule="auto"/>
      </w:pPr>
    </w:p>
    <w:p w14:paraId="5E69F35F" w14:textId="0BD7BC17" w:rsidR="00797D2F" w:rsidRDefault="00797D2F" w:rsidP="008F528A">
      <w:pPr>
        <w:pStyle w:val="HWNormalText"/>
        <w:spacing w:after="0" w:line="240" w:lineRule="auto"/>
        <w:sectPr w:rsidR="00797D2F" w:rsidSect="00762252">
          <w:headerReference w:type="default" r:id="rId20"/>
          <w:footerReference w:type="default" r:id="rId21"/>
          <w:pgSz w:w="11906" w:h="16838" w:code="9"/>
          <w:pgMar w:top="851" w:right="737" w:bottom="1304" w:left="737" w:header="624" w:footer="454" w:gutter="0"/>
          <w:pgNumType w:start="1"/>
          <w:cols w:space="708"/>
          <w:docGrid w:linePitch="360"/>
        </w:sectPr>
      </w:pPr>
    </w:p>
    <w:p w14:paraId="21AA5F60" w14:textId="3E9AF87E" w:rsidR="004A43F3" w:rsidRPr="006147DF" w:rsidRDefault="00900F83" w:rsidP="00900F83">
      <w:pPr>
        <w:pStyle w:val="HWEndPage1"/>
        <w:jc w:val="both"/>
      </w:pPr>
      <w:r>
        <w:rPr>
          <w:noProof/>
          <w:lang w:val="en-US"/>
        </w:rPr>
        <w:lastRenderedPageBreak/>
        <w:drawing>
          <wp:anchor distT="0" distB="0" distL="114300" distR="114300" simplePos="0" relativeHeight="251693568" behindDoc="0" locked="0" layoutInCell="1" allowOverlap="1" wp14:anchorId="58F82F73" wp14:editId="749A0FAB">
            <wp:simplePos x="0" y="0"/>
            <wp:positionH relativeFrom="margin">
              <wp:align>left</wp:align>
            </wp:positionH>
            <wp:positionV relativeFrom="paragraph">
              <wp:posOffset>1378079</wp:posOffset>
            </wp:positionV>
            <wp:extent cx="3257550" cy="7772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7550" cy="777240"/>
                    </a:xfrm>
                    <a:prstGeom prst="rect">
                      <a:avLst/>
                    </a:prstGeom>
                  </pic:spPr>
                </pic:pic>
              </a:graphicData>
            </a:graphic>
            <wp14:sizeRelH relativeFrom="page">
              <wp14:pctWidth>0</wp14:pctWidth>
            </wp14:sizeRelH>
            <wp14:sizeRelV relativeFrom="page">
              <wp14:pctHeight>0</wp14:pctHeight>
            </wp14:sizeRelV>
          </wp:anchor>
        </w:drawing>
      </w:r>
      <w:r w:rsidR="004A43F3" w:rsidRPr="006147DF">
        <w:t>Healthwatch En</w:t>
      </w:r>
      <w:r>
        <w:t>field</w:t>
      </w:r>
      <w:r w:rsidR="001C4D43">
        <w:t xml:space="preserve"> </w:t>
      </w:r>
    </w:p>
    <w:p w14:paraId="2019B3E1" w14:textId="125E60C0" w:rsidR="004A43F3" w:rsidRPr="006147DF" w:rsidRDefault="00F4116B" w:rsidP="006147DF">
      <w:pPr>
        <w:pStyle w:val="HWEndPage2"/>
      </w:pPr>
      <w:r>
        <w:t>Community House</w:t>
      </w:r>
    </w:p>
    <w:p w14:paraId="15167597" w14:textId="344EFB9B" w:rsidR="004A43F3" w:rsidRPr="006147DF" w:rsidRDefault="00F4116B" w:rsidP="006147DF">
      <w:pPr>
        <w:pStyle w:val="HWEndPage2"/>
      </w:pPr>
      <w:r>
        <w:t>311 Fore Street</w:t>
      </w:r>
    </w:p>
    <w:p w14:paraId="19A9D3D6" w14:textId="314E1D15" w:rsidR="004A43F3" w:rsidRPr="00F617AD" w:rsidRDefault="00F4116B" w:rsidP="006147DF">
      <w:pPr>
        <w:pStyle w:val="HWEndPage2"/>
        <w:rPr>
          <w:lang w:val="fr-FR"/>
        </w:rPr>
      </w:pPr>
      <w:r w:rsidRPr="00F617AD">
        <w:rPr>
          <w:lang w:val="fr-FR"/>
        </w:rPr>
        <w:t>London</w:t>
      </w:r>
    </w:p>
    <w:p w14:paraId="149787CD" w14:textId="59698E29" w:rsidR="004A43F3" w:rsidRPr="00F617AD" w:rsidRDefault="00352276" w:rsidP="006147DF">
      <w:pPr>
        <w:pStyle w:val="HWEndPage2"/>
        <w:rPr>
          <w:lang w:val="fr-FR"/>
        </w:rPr>
      </w:pPr>
      <w:r w:rsidRPr="00F617AD">
        <w:rPr>
          <w:lang w:val="fr-FR"/>
        </w:rPr>
        <w:t>N9 0PZ</w:t>
      </w:r>
    </w:p>
    <w:p w14:paraId="14418A35" w14:textId="77777777" w:rsidR="006147DF" w:rsidRPr="00F617AD" w:rsidRDefault="006147DF" w:rsidP="006147DF">
      <w:pPr>
        <w:pStyle w:val="HWEndPage2"/>
        <w:rPr>
          <w:lang w:val="fr-FR"/>
        </w:rPr>
      </w:pPr>
    </w:p>
    <w:p w14:paraId="315FD8B7" w14:textId="2D28B70B" w:rsidR="004A43F3" w:rsidRPr="00F617AD" w:rsidRDefault="004A43F3" w:rsidP="006147DF">
      <w:pPr>
        <w:pStyle w:val="HWEndPage3"/>
        <w:rPr>
          <w:lang w:val="fr-FR"/>
        </w:rPr>
      </w:pPr>
      <w:r w:rsidRPr="00F617AD">
        <w:rPr>
          <w:lang w:val="fr-FR"/>
        </w:rPr>
        <w:t>www.healthwatch</w:t>
      </w:r>
      <w:r w:rsidR="00A20CE5" w:rsidRPr="00F617AD">
        <w:rPr>
          <w:lang w:val="fr-FR"/>
        </w:rPr>
        <w:t>enfield</w:t>
      </w:r>
      <w:r w:rsidRPr="00F617AD">
        <w:rPr>
          <w:lang w:val="fr-FR"/>
        </w:rPr>
        <w:t>.co.uk</w:t>
      </w:r>
      <w:r w:rsidR="007D4EFC" w:rsidRPr="00F617AD">
        <w:rPr>
          <w:lang w:val="fr-FR"/>
        </w:rPr>
        <w:t xml:space="preserve"> </w:t>
      </w:r>
      <w:r w:rsidR="00BB0E31" w:rsidRPr="00BB0E31">
        <w:rPr>
          <w:noProof/>
          <w:lang w:val="en-US"/>
        </w:rPr>
        <w:drawing>
          <wp:anchor distT="0" distB="0" distL="114300" distR="114300" simplePos="0" relativeHeight="251652096" behindDoc="1" locked="1" layoutInCell="1" allowOverlap="1" wp14:anchorId="36F9B775" wp14:editId="73C6DCEE">
            <wp:simplePos x="0" y="0"/>
            <wp:positionH relativeFrom="page">
              <wp:posOffset>635</wp:posOffset>
            </wp:positionH>
            <wp:positionV relativeFrom="page">
              <wp:posOffset>0</wp:posOffset>
            </wp:positionV>
            <wp:extent cx="7560945" cy="10695940"/>
            <wp:effectExtent l="0" t="0" r="190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23">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anchor>
        </w:drawing>
      </w:r>
    </w:p>
    <w:p w14:paraId="4509A691" w14:textId="6504554E" w:rsidR="004A43F3" w:rsidRPr="00F617AD" w:rsidRDefault="004A43F3" w:rsidP="006147DF">
      <w:pPr>
        <w:pStyle w:val="HWEndPage3"/>
        <w:rPr>
          <w:lang w:val="fr-FR"/>
        </w:rPr>
      </w:pPr>
      <w:r w:rsidRPr="00F617AD">
        <w:rPr>
          <w:lang w:val="fr-FR"/>
        </w:rPr>
        <w:t xml:space="preserve">t: </w:t>
      </w:r>
      <w:r w:rsidR="000A1453" w:rsidRPr="00F617AD">
        <w:rPr>
          <w:lang w:val="fr-FR"/>
        </w:rPr>
        <w:t>020 8373 6283</w:t>
      </w:r>
    </w:p>
    <w:p w14:paraId="1E47EA76" w14:textId="3C6EAA08" w:rsidR="004A43F3" w:rsidRPr="0025600F" w:rsidRDefault="004A43F3" w:rsidP="006147DF">
      <w:pPr>
        <w:pStyle w:val="HWEndPage3"/>
        <w:rPr>
          <w:lang w:val="es-ES"/>
        </w:rPr>
      </w:pPr>
      <w:r w:rsidRPr="0025600F">
        <w:rPr>
          <w:lang w:val="es-ES"/>
        </w:rPr>
        <w:t xml:space="preserve">e: </w:t>
      </w:r>
      <w:r w:rsidR="000A1453">
        <w:rPr>
          <w:lang w:val="es-ES"/>
        </w:rPr>
        <w:t>info</w:t>
      </w:r>
      <w:r w:rsidRPr="0025600F">
        <w:rPr>
          <w:lang w:val="es-ES"/>
        </w:rPr>
        <w:t>@healthwatch</w:t>
      </w:r>
      <w:r w:rsidR="000A1453">
        <w:rPr>
          <w:lang w:val="es-ES"/>
        </w:rPr>
        <w:t>enfield</w:t>
      </w:r>
      <w:r w:rsidRPr="0025600F">
        <w:rPr>
          <w:lang w:val="es-ES"/>
        </w:rPr>
        <w:t>.co.uk</w:t>
      </w:r>
    </w:p>
    <w:sectPr w:rsidR="004A43F3" w:rsidRPr="0025600F" w:rsidSect="006147DF">
      <w:headerReference w:type="default" r:id="rId24"/>
      <w:footerReference w:type="default" r:id="rId25"/>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D354B" w14:textId="77777777" w:rsidR="00A923AD" w:rsidRDefault="00A923AD" w:rsidP="007D1518">
      <w:r>
        <w:separator/>
      </w:r>
    </w:p>
  </w:endnote>
  <w:endnote w:type="continuationSeparator" w:id="0">
    <w:p w14:paraId="67D419DB" w14:textId="77777777" w:rsidR="00A923AD" w:rsidRDefault="00A923AD"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Light">
    <w:altName w:val="Times New Roman"/>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60D52" w14:textId="77777777" w:rsidR="00DE4B82" w:rsidRPr="000A4351" w:rsidRDefault="00DE4B82"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D9BB" w14:textId="77777777" w:rsidR="00DE4B82" w:rsidRDefault="00DE4B82">
    <w:pPr>
      <w:pStyle w:val="Footer"/>
    </w:pPr>
    <w:r>
      <w:rPr>
        <w:noProof/>
        <w:lang w:val="en-US"/>
      </w:rPr>
      <mc:AlternateContent>
        <mc:Choice Requires="wps">
          <w:drawing>
            <wp:anchor distT="0" distB="0" distL="114300" distR="114300" simplePos="0" relativeHeight="251660288" behindDoc="0" locked="1" layoutInCell="1" allowOverlap="1" wp14:anchorId="4B36DA76" wp14:editId="1267B8E9">
              <wp:simplePos x="0" y="0"/>
              <wp:positionH relativeFrom="page">
                <wp:posOffset>459105</wp:posOffset>
              </wp:positionH>
              <wp:positionV relativeFrom="page">
                <wp:posOffset>9955530</wp:posOffset>
              </wp:positionV>
              <wp:extent cx="6642100" cy="0"/>
              <wp:effectExtent l="0" t="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47CEA" id="_x0000_t32" coordsize="21600,21600" o:spt="32" o:oned="t" path="m,l21600,21600e" filled="f">
              <v:path arrowok="t" fillok="f" o:connecttype="none"/>
              <o:lock v:ext="edit" shapetype="t"/>
            </v:shapetype>
            <v:shape id="AutoShape 1" o:spid="_x0000_s1026" type="#_x0000_t32" style="position:absolute;margin-left:36.15pt;margin-top:783.9pt;width:523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" strokecolor="#004c6b [3213]" strokeweight="1pt">
              <o:lock v:ext="edit" shapetype="f"/>
              <w10:wrap anchorx="page" anchory="page"/>
              <w10:anchorlock/>
            </v:shape>
          </w:pict>
        </mc:Fallback>
      </mc:AlternateContent>
    </w:r>
    <w:r>
      <w:fldChar w:fldCharType="begin"/>
    </w:r>
    <w:r>
      <w:instrText xml:space="preserve"> REF HW_title </w:instrText>
    </w:r>
    <w:r>
      <w:fldChar w:fldCharType="separate"/>
    </w:r>
    <w:r>
      <w:br/>
    </w:r>
    <w:r w:rsidRPr="000F6681">
      <w:t xml:space="preserve">[Enter text] </w:t>
    </w:r>
    <w:r>
      <w:t xml:space="preserve"> </w:t>
    </w:r>
    <w:r>
      <w:fldChar w:fldCharType="end"/>
    </w:r>
    <w:r>
      <w:t xml:space="preserve"> </w:t>
    </w:r>
  </w:p>
  <w:p w14:paraId="7B8CB1EC" w14:textId="50B059F9" w:rsidR="00DE4B82" w:rsidRPr="004E3B85" w:rsidRDefault="00DE4B82" w:rsidP="004E3B85">
    <w:pPr>
      <w:pStyle w:val="Footer"/>
      <w:rPr>
        <w:b/>
      </w:rPr>
    </w:pPr>
    <w:r w:rsidRPr="004E3B85">
      <w:rPr>
        <w:rStyle w:val="PageNumber"/>
      </w:rPr>
      <w:fldChar w:fldCharType="begin"/>
    </w:r>
    <w:r w:rsidRPr="004E3B85">
      <w:rPr>
        <w:rStyle w:val="PageNumber"/>
      </w:rPr>
      <w:instrText xml:space="preserve"> PAGE   \* MERGEFORMAT </w:instrText>
    </w:r>
    <w:r w:rsidRPr="004E3B85">
      <w:rPr>
        <w:rStyle w:val="PageNumber"/>
      </w:rPr>
      <w:fldChar w:fldCharType="separate"/>
    </w:r>
    <w:r w:rsidR="00742C1B">
      <w:rPr>
        <w:rStyle w:val="PageNumber"/>
        <w:noProof/>
      </w:rPr>
      <w:t>25</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F9653" w14:textId="77777777" w:rsidR="00DE4B82" w:rsidRPr="004A43F3" w:rsidRDefault="00DE4B82"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15557" w14:textId="77777777" w:rsidR="00A923AD" w:rsidRDefault="00A923AD" w:rsidP="007D1518">
      <w:r>
        <w:separator/>
      </w:r>
    </w:p>
  </w:footnote>
  <w:footnote w:type="continuationSeparator" w:id="0">
    <w:p w14:paraId="03180EAD" w14:textId="77777777" w:rsidR="00A923AD" w:rsidRDefault="00A923AD"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B15E9" w14:textId="77777777" w:rsidR="00DE4B82" w:rsidRDefault="00DE4B82"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75116" w14:textId="77777777" w:rsidR="00DE4B82" w:rsidRDefault="00DE4B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AF27E" w14:textId="77777777" w:rsidR="00DE4B82" w:rsidRDefault="00DE4B82"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num w:numId="1" w16cid:durableId="228228185">
    <w:abstractNumId w:val="0"/>
  </w:num>
  <w:num w:numId="2" w16cid:durableId="30712654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s-ES" w:vendorID="64" w:dllVersion="6" w:nlCheck="1" w:checkStyle="0"/>
  <w:activeWritingStyle w:appName="MSWord" w:lang="en-GB" w:vendorID="64" w:dllVersion="6" w:nlCheck="1" w:checkStyle="1"/>
  <w:proofState w:spelling="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00F"/>
    <w:rsid w:val="00000DF0"/>
    <w:rsid w:val="00007D54"/>
    <w:rsid w:val="00014654"/>
    <w:rsid w:val="00017FCD"/>
    <w:rsid w:val="00023116"/>
    <w:rsid w:val="00030526"/>
    <w:rsid w:val="00033DAD"/>
    <w:rsid w:val="00034158"/>
    <w:rsid w:val="00035C22"/>
    <w:rsid w:val="000368F0"/>
    <w:rsid w:val="00036A7D"/>
    <w:rsid w:val="00042799"/>
    <w:rsid w:val="00042CFB"/>
    <w:rsid w:val="00045F8B"/>
    <w:rsid w:val="0004657B"/>
    <w:rsid w:val="00051D56"/>
    <w:rsid w:val="00056E1D"/>
    <w:rsid w:val="00061C6C"/>
    <w:rsid w:val="0006241D"/>
    <w:rsid w:val="00063D7C"/>
    <w:rsid w:val="00064FF9"/>
    <w:rsid w:val="00065441"/>
    <w:rsid w:val="0006634C"/>
    <w:rsid w:val="0007139D"/>
    <w:rsid w:val="0007486B"/>
    <w:rsid w:val="000768BB"/>
    <w:rsid w:val="00084AB0"/>
    <w:rsid w:val="000862E8"/>
    <w:rsid w:val="00091BD1"/>
    <w:rsid w:val="00092015"/>
    <w:rsid w:val="00097D35"/>
    <w:rsid w:val="000A0E0A"/>
    <w:rsid w:val="000A1453"/>
    <w:rsid w:val="000A174B"/>
    <w:rsid w:val="000A4351"/>
    <w:rsid w:val="000A7DBB"/>
    <w:rsid w:val="000B375E"/>
    <w:rsid w:val="000B5749"/>
    <w:rsid w:val="000B5938"/>
    <w:rsid w:val="000C0FAA"/>
    <w:rsid w:val="000C29D8"/>
    <w:rsid w:val="000C3295"/>
    <w:rsid w:val="000C6021"/>
    <w:rsid w:val="000C753C"/>
    <w:rsid w:val="000C782B"/>
    <w:rsid w:val="000D02DF"/>
    <w:rsid w:val="000D072F"/>
    <w:rsid w:val="000D4BEE"/>
    <w:rsid w:val="000D5E1C"/>
    <w:rsid w:val="000D65F1"/>
    <w:rsid w:val="000D772D"/>
    <w:rsid w:val="000E4E21"/>
    <w:rsid w:val="000E52D9"/>
    <w:rsid w:val="000E7F77"/>
    <w:rsid w:val="000F33FF"/>
    <w:rsid w:val="000F38E1"/>
    <w:rsid w:val="000F6681"/>
    <w:rsid w:val="000F768F"/>
    <w:rsid w:val="00103D9E"/>
    <w:rsid w:val="00105082"/>
    <w:rsid w:val="001050A7"/>
    <w:rsid w:val="001104DE"/>
    <w:rsid w:val="001168DD"/>
    <w:rsid w:val="001177E0"/>
    <w:rsid w:val="00123191"/>
    <w:rsid w:val="00123D5C"/>
    <w:rsid w:val="00124151"/>
    <w:rsid w:val="001242E2"/>
    <w:rsid w:val="00125017"/>
    <w:rsid w:val="00125900"/>
    <w:rsid w:val="001518C5"/>
    <w:rsid w:val="00153797"/>
    <w:rsid w:val="00157CDE"/>
    <w:rsid w:val="001629E3"/>
    <w:rsid w:val="00163642"/>
    <w:rsid w:val="00164078"/>
    <w:rsid w:val="0017236F"/>
    <w:rsid w:val="00172A2A"/>
    <w:rsid w:val="00176FFB"/>
    <w:rsid w:val="0017762A"/>
    <w:rsid w:val="00181549"/>
    <w:rsid w:val="0019637C"/>
    <w:rsid w:val="001A0EEB"/>
    <w:rsid w:val="001A143C"/>
    <w:rsid w:val="001A3FF7"/>
    <w:rsid w:val="001B0698"/>
    <w:rsid w:val="001B2252"/>
    <w:rsid w:val="001B3B53"/>
    <w:rsid w:val="001B54C2"/>
    <w:rsid w:val="001B6C6E"/>
    <w:rsid w:val="001C007A"/>
    <w:rsid w:val="001C4D43"/>
    <w:rsid w:val="001C52CA"/>
    <w:rsid w:val="001D6A1C"/>
    <w:rsid w:val="001D6F21"/>
    <w:rsid w:val="001D7127"/>
    <w:rsid w:val="001D7CED"/>
    <w:rsid w:val="001E020D"/>
    <w:rsid w:val="001E1BC6"/>
    <w:rsid w:val="001E1DE0"/>
    <w:rsid w:val="001E2E93"/>
    <w:rsid w:val="001E3927"/>
    <w:rsid w:val="001E48D8"/>
    <w:rsid w:val="001E4CA5"/>
    <w:rsid w:val="001E6B05"/>
    <w:rsid w:val="001F1783"/>
    <w:rsid w:val="001F1DB9"/>
    <w:rsid w:val="001F49E7"/>
    <w:rsid w:val="001F7792"/>
    <w:rsid w:val="001F791F"/>
    <w:rsid w:val="00200D98"/>
    <w:rsid w:val="002060CB"/>
    <w:rsid w:val="002138FB"/>
    <w:rsid w:val="002144C2"/>
    <w:rsid w:val="00216423"/>
    <w:rsid w:val="00217DC5"/>
    <w:rsid w:val="002207D0"/>
    <w:rsid w:val="00220B4C"/>
    <w:rsid w:val="00220FD8"/>
    <w:rsid w:val="002258C0"/>
    <w:rsid w:val="00232593"/>
    <w:rsid w:val="002346DE"/>
    <w:rsid w:val="00234BF0"/>
    <w:rsid w:val="0024223D"/>
    <w:rsid w:val="00242FFE"/>
    <w:rsid w:val="0024364F"/>
    <w:rsid w:val="00244209"/>
    <w:rsid w:val="00244BD7"/>
    <w:rsid w:val="00244DD7"/>
    <w:rsid w:val="0024552B"/>
    <w:rsid w:val="00250ACF"/>
    <w:rsid w:val="002512D6"/>
    <w:rsid w:val="002532E8"/>
    <w:rsid w:val="002536E7"/>
    <w:rsid w:val="002542DE"/>
    <w:rsid w:val="00255C7D"/>
    <w:rsid w:val="0025600F"/>
    <w:rsid w:val="00256486"/>
    <w:rsid w:val="002602B6"/>
    <w:rsid w:val="00271909"/>
    <w:rsid w:val="00271948"/>
    <w:rsid w:val="0027360D"/>
    <w:rsid w:val="00274404"/>
    <w:rsid w:val="0028325A"/>
    <w:rsid w:val="0028364D"/>
    <w:rsid w:val="00284846"/>
    <w:rsid w:val="00287E9C"/>
    <w:rsid w:val="00290CC8"/>
    <w:rsid w:val="0029313C"/>
    <w:rsid w:val="002945AB"/>
    <w:rsid w:val="002952A0"/>
    <w:rsid w:val="002A293B"/>
    <w:rsid w:val="002A3A18"/>
    <w:rsid w:val="002A487E"/>
    <w:rsid w:val="002A5F02"/>
    <w:rsid w:val="002B124C"/>
    <w:rsid w:val="002B141C"/>
    <w:rsid w:val="002B59A4"/>
    <w:rsid w:val="002C2F42"/>
    <w:rsid w:val="002C6E91"/>
    <w:rsid w:val="002D00A7"/>
    <w:rsid w:val="002D3A8D"/>
    <w:rsid w:val="002D775B"/>
    <w:rsid w:val="002F1265"/>
    <w:rsid w:val="002F31AF"/>
    <w:rsid w:val="002F4688"/>
    <w:rsid w:val="002F7475"/>
    <w:rsid w:val="00301165"/>
    <w:rsid w:val="00305EF1"/>
    <w:rsid w:val="00306A7C"/>
    <w:rsid w:val="00312D10"/>
    <w:rsid w:val="003134A1"/>
    <w:rsid w:val="00313819"/>
    <w:rsid w:val="0031394A"/>
    <w:rsid w:val="003151E3"/>
    <w:rsid w:val="00315334"/>
    <w:rsid w:val="003156C6"/>
    <w:rsid w:val="003163F1"/>
    <w:rsid w:val="003179C6"/>
    <w:rsid w:val="00321DA2"/>
    <w:rsid w:val="00323116"/>
    <w:rsid w:val="00324140"/>
    <w:rsid w:val="00327128"/>
    <w:rsid w:val="00330AC0"/>
    <w:rsid w:val="00332143"/>
    <w:rsid w:val="0033458C"/>
    <w:rsid w:val="00334EE6"/>
    <w:rsid w:val="00334FDC"/>
    <w:rsid w:val="00335A66"/>
    <w:rsid w:val="00340056"/>
    <w:rsid w:val="00340D2E"/>
    <w:rsid w:val="003424CC"/>
    <w:rsid w:val="0034302F"/>
    <w:rsid w:val="0034505B"/>
    <w:rsid w:val="00346FA6"/>
    <w:rsid w:val="00352276"/>
    <w:rsid w:val="00355464"/>
    <w:rsid w:val="0035662F"/>
    <w:rsid w:val="00357262"/>
    <w:rsid w:val="00360F62"/>
    <w:rsid w:val="00363040"/>
    <w:rsid w:val="003719F1"/>
    <w:rsid w:val="003735B7"/>
    <w:rsid w:val="00373C4C"/>
    <w:rsid w:val="00375858"/>
    <w:rsid w:val="003825F0"/>
    <w:rsid w:val="00391AA0"/>
    <w:rsid w:val="003A6B41"/>
    <w:rsid w:val="003A7716"/>
    <w:rsid w:val="003B7BCB"/>
    <w:rsid w:val="003C0A25"/>
    <w:rsid w:val="003C133B"/>
    <w:rsid w:val="003C1C8A"/>
    <w:rsid w:val="003C2589"/>
    <w:rsid w:val="003C3F48"/>
    <w:rsid w:val="003C5AC6"/>
    <w:rsid w:val="003C6992"/>
    <w:rsid w:val="003D1496"/>
    <w:rsid w:val="003D207E"/>
    <w:rsid w:val="003D2B58"/>
    <w:rsid w:val="003D6297"/>
    <w:rsid w:val="003D7278"/>
    <w:rsid w:val="003E189A"/>
    <w:rsid w:val="003E1C36"/>
    <w:rsid w:val="003E329F"/>
    <w:rsid w:val="003E523F"/>
    <w:rsid w:val="003E54D3"/>
    <w:rsid w:val="003E6758"/>
    <w:rsid w:val="003F0925"/>
    <w:rsid w:val="003F0F35"/>
    <w:rsid w:val="003F29BE"/>
    <w:rsid w:val="003F333B"/>
    <w:rsid w:val="003F6817"/>
    <w:rsid w:val="003F6DCB"/>
    <w:rsid w:val="003F7C78"/>
    <w:rsid w:val="00402106"/>
    <w:rsid w:val="00404849"/>
    <w:rsid w:val="00405E2B"/>
    <w:rsid w:val="00411165"/>
    <w:rsid w:val="00415CBE"/>
    <w:rsid w:val="004222B7"/>
    <w:rsid w:val="0043022B"/>
    <w:rsid w:val="004306F9"/>
    <w:rsid w:val="00430B43"/>
    <w:rsid w:val="00430F0A"/>
    <w:rsid w:val="00434080"/>
    <w:rsid w:val="00435FAD"/>
    <w:rsid w:val="00441221"/>
    <w:rsid w:val="00441631"/>
    <w:rsid w:val="00451D9C"/>
    <w:rsid w:val="00452D87"/>
    <w:rsid w:val="0045432D"/>
    <w:rsid w:val="00467F9D"/>
    <w:rsid w:val="004712E7"/>
    <w:rsid w:val="00476B08"/>
    <w:rsid w:val="00482C28"/>
    <w:rsid w:val="00485086"/>
    <w:rsid w:val="00485542"/>
    <w:rsid w:val="0048555C"/>
    <w:rsid w:val="00490338"/>
    <w:rsid w:val="00490DEF"/>
    <w:rsid w:val="004928CC"/>
    <w:rsid w:val="00492BD8"/>
    <w:rsid w:val="00494998"/>
    <w:rsid w:val="00494FD3"/>
    <w:rsid w:val="004966F8"/>
    <w:rsid w:val="00497A01"/>
    <w:rsid w:val="004A2404"/>
    <w:rsid w:val="004A43F3"/>
    <w:rsid w:val="004A4D69"/>
    <w:rsid w:val="004B03BD"/>
    <w:rsid w:val="004B32C4"/>
    <w:rsid w:val="004B47AA"/>
    <w:rsid w:val="004B588A"/>
    <w:rsid w:val="004B790A"/>
    <w:rsid w:val="004C513C"/>
    <w:rsid w:val="004D2A8F"/>
    <w:rsid w:val="004D2EC8"/>
    <w:rsid w:val="004D329E"/>
    <w:rsid w:val="004D3A58"/>
    <w:rsid w:val="004D4F6E"/>
    <w:rsid w:val="004E3363"/>
    <w:rsid w:val="004E3B85"/>
    <w:rsid w:val="004E3E2D"/>
    <w:rsid w:val="004E4C02"/>
    <w:rsid w:val="004E5916"/>
    <w:rsid w:val="004E66B7"/>
    <w:rsid w:val="004F1309"/>
    <w:rsid w:val="004F2ECE"/>
    <w:rsid w:val="004F61D8"/>
    <w:rsid w:val="005058BE"/>
    <w:rsid w:val="005248C3"/>
    <w:rsid w:val="00525506"/>
    <w:rsid w:val="00526695"/>
    <w:rsid w:val="005314BB"/>
    <w:rsid w:val="00544391"/>
    <w:rsid w:val="00544480"/>
    <w:rsid w:val="00546C95"/>
    <w:rsid w:val="0055200E"/>
    <w:rsid w:val="005550A2"/>
    <w:rsid w:val="00555E1C"/>
    <w:rsid w:val="00567571"/>
    <w:rsid w:val="0057205B"/>
    <w:rsid w:val="005729C1"/>
    <w:rsid w:val="005757FD"/>
    <w:rsid w:val="005773ED"/>
    <w:rsid w:val="00583D5B"/>
    <w:rsid w:val="00584B31"/>
    <w:rsid w:val="00585521"/>
    <w:rsid w:val="00585B48"/>
    <w:rsid w:val="00590DD1"/>
    <w:rsid w:val="0059120E"/>
    <w:rsid w:val="0059175F"/>
    <w:rsid w:val="00593505"/>
    <w:rsid w:val="00597648"/>
    <w:rsid w:val="00597AA1"/>
    <w:rsid w:val="005A702C"/>
    <w:rsid w:val="005B2B4A"/>
    <w:rsid w:val="005B36AA"/>
    <w:rsid w:val="005C5D56"/>
    <w:rsid w:val="005D12A8"/>
    <w:rsid w:val="005E1151"/>
    <w:rsid w:val="005E11F2"/>
    <w:rsid w:val="005E2C0C"/>
    <w:rsid w:val="005E488D"/>
    <w:rsid w:val="005E6AB4"/>
    <w:rsid w:val="005F098B"/>
    <w:rsid w:val="005F1026"/>
    <w:rsid w:val="005F7B23"/>
    <w:rsid w:val="0060103F"/>
    <w:rsid w:val="00602681"/>
    <w:rsid w:val="006037F9"/>
    <w:rsid w:val="006049A7"/>
    <w:rsid w:val="00607410"/>
    <w:rsid w:val="00607811"/>
    <w:rsid w:val="006126EB"/>
    <w:rsid w:val="00612A66"/>
    <w:rsid w:val="0061362B"/>
    <w:rsid w:val="00613B77"/>
    <w:rsid w:val="00613F54"/>
    <w:rsid w:val="006147DF"/>
    <w:rsid w:val="00614CF0"/>
    <w:rsid w:val="00622021"/>
    <w:rsid w:val="00623E54"/>
    <w:rsid w:val="0062516C"/>
    <w:rsid w:val="00625F3B"/>
    <w:rsid w:val="00627864"/>
    <w:rsid w:val="00630695"/>
    <w:rsid w:val="00632851"/>
    <w:rsid w:val="00632FDA"/>
    <w:rsid w:val="00633D55"/>
    <w:rsid w:val="006372BF"/>
    <w:rsid w:val="0064059A"/>
    <w:rsid w:val="006416C6"/>
    <w:rsid w:val="00642226"/>
    <w:rsid w:val="00643940"/>
    <w:rsid w:val="0064787F"/>
    <w:rsid w:val="00652D46"/>
    <w:rsid w:val="0065303B"/>
    <w:rsid w:val="006547CD"/>
    <w:rsid w:val="00654C6B"/>
    <w:rsid w:val="00680366"/>
    <w:rsid w:val="00683E8D"/>
    <w:rsid w:val="006869A1"/>
    <w:rsid w:val="00691B86"/>
    <w:rsid w:val="00691CDA"/>
    <w:rsid w:val="00692C3D"/>
    <w:rsid w:val="00695587"/>
    <w:rsid w:val="0069776D"/>
    <w:rsid w:val="006A1B84"/>
    <w:rsid w:val="006A584C"/>
    <w:rsid w:val="006B578D"/>
    <w:rsid w:val="006B64DD"/>
    <w:rsid w:val="006C301A"/>
    <w:rsid w:val="006C3ACA"/>
    <w:rsid w:val="006C5E89"/>
    <w:rsid w:val="006D2FAE"/>
    <w:rsid w:val="006D5592"/>
    <w:rsid w:val="006D596B"/>
    <w:rsid w:val="006E2A8A"/>
    <w:rsid w:val="006E5CC4"/>
    <w:rsid w:val="006F36AB"/>
    <w:rsid w:val="006F6803"/>
    <w:rsid w:val="006F733B"/>
    <w:rsid w:val="0070398C"/>
    <w:rsid w:val="0070477F"/>
    <w:rsid w:val="00705DA8"/>
    <w:rsid w:val="00706E05"/>
    <w:rsid w:val="00712974"/>
    <w:rsid w:val="00714CBD"/>
    <w:rsid w:val="00717186"/>
    <w:rsid w:val="00720BFD"/>
    <w:rsid w:val="007217CC"/>
    <w:rsid w:val="00725DA6"/>
    <w:rsid w:val="0073192A"/>
    <w:rsid w:val="00731C26"/>
    <w:rsid w:val="00733072"/>
    <w:rsid w:val="0073399B"/>
    <w:rsid w:val="00740E0D"/>
    <w:rsid w:val="00741B29"/>
    <w:rsid w:val="00742C1B"/>
    <w:rsid w:val="00744C70"/>
    <w:rsid w:val="00744DAC"/>
    <w:rsid w:val="00750D67"/>
    <w:rsid w:val="00762252"/>
    <w:rsid w:val="00762C96"/>
    <w:rsid w:val="0078162B"/>
    <w:rsid w:val="0078289B"/>
    <w:rsid w:val="00783C98"/>
    <w:rsid w:val="00783EC8"/>
    <w:rsid w:val="0078459F"/>
    <w:rsid w:val="007855EC"/>
    <w:rsid w:val="007903D5"/>
    <w:rsid w:val="007907DC"/>
    <w:rsid w:val="00792CC3"/>
    <w:rsid w:val="00794500"/>
    <w:rsid w:val="00794F58"/>
    <w:rsid w:val="00797D2F"/>
    <w:rsid w:val="007A36DE"/>
    <w:rsid w:val="007A3726"/>
    <w:rsid w:val="007A593B"/>
    <w:rsid w:val="007A62CE"/>
    <w:rsid w:val="007B2041"/>
    <w:rsid w:val="007B20B5"/>
    <w:rsid w:val="007B3020"/>
    <w:rsid w:val="007C1380"/>
    <w:rsid w:val="007C6558"/>
    <w:rsid w:val="007D1518"/>
    <w:rsid w:val="007D4C6F"/>
    <w:rsid w:val="007D4EFC"/>
    <w:rsid w:val="007D728C"/>
    <w:rsid w:val="007E0004"/>
    <w:rsid w:val="007E05E1"/>
    <w:rsid w:val="007E1EDF"/>
    <w:rsid w:val="007E2B37"/>
    <w:rsid w:val="007E2C41"/>
    <w:rsid w:val="007E3065"/>
    <w:rsid w:val="007E47F0"/>
    <w:rsid w:val="007E6BC5"/>
    <w:rsid w:val="007F0C8F"/>
    <w:rsid w:val="007F2113"/>
    <w:rsid w:val="007F5A59"/>
    <w:rsid w:val="007F5FC0"/>
    <w:rsid w:val="00812BCC"/>
    <w:rsid w:val="00815EC4"/>
    <w:rsid w:val="00817941"/>
    <w:rsid w:val="0082071A"/>
    <w:rsid w:val="00822BD5"/>
    <w:rsid w:val="00823817"/>
    <w:rsid w:val="0083107F"/>
    <w:rsid w:val="0083578F"/>
    <w:rsid w:val="00841516"/>
    <w:rsid w:val="008416D6"/>
    <w:rsid w:val="0084228B"/>
    <w:rsid w:val="00842A48"/>
    <w:rsid w:val="008474B2"/>
    <w:rsid w:val="00851069"/>
    <w:rsid w:val="008539CE"/>
    <w:rsid w:val="0085585D"/>
    <w:rsid w:val="00855947"/>
    <w:rsid w:val="00864A1C"/>
    <w:rsid w:val="008674EE"/>
    <w:rsid w:val="00875542"/>
    <w:rsid w:val="00877269"/>
    <w:rsid w:val="00884522"/>
    <w:rsid w:val="00886731"/>
    <w:rsid w:val="00887348"/>
    <w:rsid w:val="00894946"/>
    <w:rsid w:val="008A612B"/>
    <w:rsid w:val="008C1C12"/>
    <w:rsid w:val="008C24C9"/>
    <w:rsid w:val="008C3B84"/>
    <w:rsid w:val="008C68A2"/>
    <w:rsid w:val="008C78F4"/>
    <w:rsid w:val="008D082A"/>
    <w:rsid w:val="008D14DE"/>
    <w:rsid w:val="008D3D7E"/>
    <w:rsid w:val="008D48E4"/>
    <w:rsid w:val="008D7497"/>
    <w:rsid w:val="008E0428"/>
    <w:rsid w:val="008E5204"/>
    <w:rsid w:val="008E70B6"/>
    <w:rsid w:val="008E7EC4"/>
    <w:rsid w:val="008F1C3A"/>
    <w:rsid w:val="008F1FCB"/>
    <w:rsid w:val="008F528A"/>
    <w:rsid w:val="008F77C8"/>
    <w:rsid w:val="00900F83"/>
    <w:rsid w:val="0090247A"/>
    <w:rsid w:val="0090532F"/>
    <w:rsid w:val="009058DA"/>
    <w:rsid w:val="0091009C"/>
    <w:rsid w:val="00923C0A"/>
    <w:rsid w:val="00925FE9"/>
    <w:rsid w:val="00926B2E"/>
    <w:rsid w:val="00931172"/>
    <w:rsid w:val="00932338"/>
    <w:rsid w:val="00935F37"/>
    <w:rsid w:val="009409CB"/>
    <w:rsid w:val="00941530"/>
    <w:rsid w:val="009434AF"/>
    <w:rsid w:val="00943F47"/>
    <w:rsid w:val="00944356"/>
    <w:rsid w:val="009501A8"/>
    <w:rsid w:val="00950B73"/>
    <w:rsid w:val="00953FF7"/>
    <w:rsid w:val="00955605"/>
    <w:rsid w:val="00956749"/>
    <w:rsid w:val="00957ECB"/>
    <w:rsid w:val="009642BF"/>
    <w:rsid w:val="00967C14"/>
    <w:rsid w:val="00977406"/>
    <w:rsid w:val="00981E21"/>
    <w:rsid w:val="009824B3"/>
    <w:rsid w:val="00983DC7"/>
    <w:rsid w:val="0098569D"/>
    <w:rsid w:val="00995614"/>
    <w:rsid w:val="00996E19"/>
    <w:rsid w:val="00997825"/>
    <w:rsid w:val="00997993"/>
    <w:rsid w:val="009A1F6E"/>
    <w:rsid w:val="009A5579"/>
    <w:rsid w:val="009A6EE2"/>
    <w:rsid w:val="009B04B3"/>
    <w:rsid w:val="009B13AD"/>
    <w:rsid w:val="009B33FD"/>
    <w:rsid w:val="009B54A3"/>
    <w:rsid w:val="009B77F4"/>
    <w:rsid w:val="009C17A3"/>
    <w:rsid w:val="009C224C"/>
    <w:rsid w:val="009C23BE"/>
    <w:rsid w:val="009C2435"/>
    <w:rsid w:val="009C3CE0"/>
    <w:rsid w:val="009D16C7"/>
    <w:rsid w:val="009D20DE"/>
    <w:rsid w:val="009D3858"/>
    <w:rsid w:val="009D5883"/>
    <w:rsid w:val="009D76C6"/>
    <w:rsid w:val="009E27BE"/>
    <w:rsid w:val="009E3241"/>
    <w:rsid w:val="009E43FD"/>
    <w:rsid w:val="009E4FB9"/>
    <w:rsid w:val="009E715C"/>
    <w:rsid w:val="009E756E"/>
    <w:rsid w:val="009E7A28"/>
    <w:rsid w:val="009F3401"/>
    <w:rsid w:val="009F3ABB"/>
    <w:rsid w:val="009F4048"/>
    <w:rsid w:val="009F4416"/>
    <w:rsid w:val="009F48BB"/>
    <w:rsid w:val="00A048C3"/>
    <w:rsid w:val="00A07A3D"/>
    <w:rsid w:val="00A113F4"/>
    <w:rsid w:val="00A1562E"/>
    <w:rsid w:val="00A15942"/>
    <w:rsid w:val="00A16A53"/>
    <w:rsid w:val="00A20AA6"/>
    <w:rsid w:val="00A20CE5"/>
    <w:rsid w:val="00A2138A"/>
    <w:rsid w:val="00A23F92"/>
    <w:rsid w:val="00A26E5F"/>
    <w:rsid w:val="00A27EB0"/>
    <w:rsid w:val="00A31E4F"/>
    <w:rsid w:val="00A356AA"/>
    <w:rsid w:val="00A36498"/>
    <w:rsid w:val="00A3752C"/>
    <w:rsid w:val="00A50C61"/>
    <w:rsid w:val="00A5113A"/>
    <w:rsid w:val="00A54410"/>
    <w:rsid w:val="00A60A27"/>
    <w:rsid w:val="00A71D13"/>
    <w:rsid w:val="00A73EB9"/>
    <w:rsid w:val="00A80D3C"/>
    <w:rsid w:val="00A835D4"/>
    <w:rsid w:val="00A85655"/>
    <w:rsid w:val="00A921CF"/>
    <w:rsid w:val="00A923AD"/>
    <w:rsid w:val="00A92D33"/>
    <w:rsid w:val="00A9350F"/>
    <w:rsid w:val="00A93AD5"/>
    <w:rsid w:val="00A94B35"/>
    <w:rsid w:val="00AA0C89"/>
    <w:rsid w:val="00AA3DC6"/>
    <w:rsid w:val="00AA4234"/>
    <w:rsid w:val="00AB0BD8"/>
    <w:rsid w:val="00AB2C13"/>
    <w:rsid w:val="00AB5020"/>
    <w:rsid w:val="00AB5B32"/>
    <w:rsid w:val="00AB65EF"/>
    <w:rsid w:val="00AC1411"/>
    <w:rsid w:val="00AC4DCB"/>
    <w:rsid w:val="00AC4FC2"/>
    <w:rsid w:val="00AC51CE"/>
    <w:rsid w:val="00AC6636"/>
    <w:rsid w:val="00AC7672"/>
    <w:rsid w:val="00AD5E2D"/>
    <w:rsid w:val="00AD6333"/>
    <w:rsid w:val="00AE1EC6"/>
    <w:rsid w:val="00AE2427"/>
    <w:rsid w:val="00AE3A55"/>
    <w:rsid w:val="00AE5FE0"/>
    <w:rsid w:val="00AE7826"/>
    <w:rsid w:val="00AF0B97"/>
    <w:rsid w:val="00AF0F4F"/>
    <w:rsid w:val="00AF3B40"/>
    <w:rsid w:val="00AF5FEB"/>
    <w:rsid w:val="00AF6038"/>
    <w:rsid w:val="00B00F36"/>
    <w:rsid w:val="00B03344"/>
    <w:rsid w:val="00B05FAC"/>
    <w:rsid w:val="00B060EF"/>
    <w:rsid w:val="00B114A0"/>
    <w:rsid w:val="00B15DBD"/>
    <w:rsid w:val="00B17D6E"/>
    <w:rsid w:val="00B21147"/>
    <w:rsid w:val="00B23C40"/>
    <w:rsid w:val="00B2480B"/>
    <w:rsid w:val="00B31FC3"/>
    <w:rsid w:val="00B4159A"/>
    <w:rsid w:val="00B47CDA"/>
    <w:rsid w:val="00B56941"/>
    <w:rsid w:val="00B6102E"/>
    <w:rsid w:val="00B63291"/>
    <w:rsid w:val="00B751EA"/>
    <w:rsid w:val="00B75C79"/>
    <w:rsid w:val="00B770BF"/>
    <w:rsid w:val="00B809A0"/>
    <w:rsid w:val="00B80CB5"/>
    <w:rsid w:val="00B81232"/>
    <w:rsid w:val="00B83E7A"/>
    <w:rsid w:val="00B86626"/>
    <w:rsid w:val="00B913C6"/>
    <w:rsid w:val="00B9150B"/>
    <w:rsid w:val="00B91DD6"/>
    <w:rsid w:val="00B92639"/>
    <w:rsid w:val="00B93524"/>
    <w:rsid w:val="00BA1052"/>
    <w:rsid w:val="00BA695A"/>
    <w:rsid w:val="00BB0E31"/>
    <w:rsid w:val="00BB3BEC"/>
    <w:rsid w:val="00BB45A1"/>
    <w:rsid w:val="00BB4CEC"/>
    <w:rsid w:val="00BB7DBA"/>
    <w:rsid w:val="00BC5ACF"/>
    <w:rsid w:val="00BC7689"/>
    <w:rsid w:val="00BD0EE9"/>
    <w:rsid w:val="00BD28BD"/>
    <w:rsid w:val="00BE0140"/>
    <w:rsid w:val="00BE2C06"/>
    <w:rsid w:val="00BE5DD6"/>
    <w:rsid w:val="00BF02D1"/>
    <w:rsid w:val="00BF13E1"/>
    <w:rsid w:val="00BF2F6C"/>
    <w:rsid w:val="00BF3BBE"/>
    <w:rsid w:val="00BF3C6A"/>
    <w:rsid w:val="00C029ED"/>
    <w:rsid w:val="00C07ABF"/>
    <w:rsid w:val="00C14285"/>
    <w:rsid w:val="00C17D2D"/>
    <w:rsid w:val="00C23174"/>
    <w:rsid w:val="00C23E84"/>
    <w:rsid w:val="00C24587"/>
    <w:rsid w:val="00C25139"/>
    <w:rsid w:val="00C2762F"/>
    <w:rsid w:val="00C304AC"/>
    <w:rsid w:val="00C31106"/>
    <w:rsid w:val="00C33AB6"/>
    <w:rsid w:val="00C36385"/>
    <w:rsid w:val="00C41EA9"/>
    <w:rsid w:val="00C4588F"/>
    <w:rsid w:val="00C519AB"/>
    <w:rsid w:val="00C5737E"/>
    <w:rsid w:val="00C57DD6"/>
    <w:rsid w:val="00C6573A"/>
    <w:rsid w:val="00C73E04"/>
    <w:rsid w:val="00C75087"/>
    <w:rsid w:val="00C766C8"/>
    <w:rsid w:val="00C77F3E"/>
    <w:rsid w:val="00C803C4"/>
    <w:rsid w:val="00C81302"/>
    <w:rsid w:val="00C83B09"/>
    <w:rsid w:val="00C964CE"/>
    <w:rsid w:val="00C96E68"/>
    <w:rsid w:val="00C97164"/>
    <w:rsid w:val="00CA30DF"/>
    <w:rsid w:val="00CB54EE"/>
    <w:rsid w:val="00CC18A0"/>
    <w:rsid w:val="00CD1463"/>
    <w:rsid w:val="00CD49FF"/>
    <w:rsid w:val="00CD70F3"/>
    <w:rsid w:val="00CD77D2"/>
    <w:rsid w:val="00CE2E5F"/>
    <w:rsid w:val="00CE798F"/>
    <w:rsid w:val="00CE7C81"/>
    <w:rsid w:val="00CF21FC"/>
    <w:rsid w:val="00CF34C9"/>
    <w:rsid w:val="00D0253C"/>
    <w:rsid w:val="00D06946"/>
    <w:rsid w:val="00D10232"/>
    <w:rsid w:val="00D144A9"/>
    <w:rsid w:val="00D24C06"/>
    <w:rsid w:val="00D268C2"/>
    <w:rsid w:val="00D26CF6"/>
    <w:rsid w:val="00D272E5"/>
    <w:rsid w:val="00D31DA1"/>
    <w:rsid w:val="00D33346"/>
    <w:rsid w:val="00D35A54"/>
    <w:rsid w:val="00D3662A"/>
    <w:rsid w:val="00D368D5"/>
    <w:rsid w:val="00D404B4"/>
    <w:rsid w:val="00D43CDF"/>
    <w:rsid w:val="00D51C73"/>
    <w:rsid w:val="00D522C1"/>
    <w:rsid w:val="00D55286"/>
    <w:rsid w:val="00D56B07"/>
    <w:rsid w:val="00D63AC3"/>
    <w:rsid w:val="00D67D65"/>
    <w:rsid w:val="00D70636"/>
    <w:rsid w:val="00D710D5"/>
    <w:rsid w:val="00D7381E"/>
    <w:rsid w:val="00D7409A"/>
    <w:rsid w:val="00D750BA"/>
    <w:rsid w:val="00D7560D"/>
    <w:rsid w:val="00D75683"/>
    <w:rsid w:val="00D76DBF"/>
    <w:rsid w:val="00D77F27"/>
    <w:rsid w:val="00D819E7"/>
    <w:rsid w:val="00D82202"/>
    <w:rsid w:val="00D82C9B"/>
    <w:rsid w:val="00D84903"/>
    <w:rsid w:val="00D86DA0"/>
    <w:rsid w:val="00D90905"/>
    <w:rsid w:val="00D92783"/>
    <w:rsid w:val="00D9291E"/>
    <w:rsid w:val="00D94A30"/>
    <w:rsid w:val="00D95CF1"/>
    <w:rsid w:val="00D96977"/>
    <w:rsid w:val="00DA0C77"/>
    <w:rsid w:val="00DA2890"/>
    <w:rsid w:val="00DA4762"/>
    <w:rsid w:val="00DB287D"/>
    <w:rsid w:val="00DB3298"/>
    <w:rsid w:val="00DB3C03"/>
    <w:rsid w:val="00DB59BE"/>
    <w:rsid w:val="00DB6A25"/>
    <w:rsid w:val="00DB7E53"/>
    <w:rsid w:val="00DC17D7"/>
    <w:rsid w:val="00DC3B3E"/>
    <w:rsid w:val="00DC7297"/>
    <w:rsid w:val="00DD0C84"/>
    <w:rsid w:val="00DD2EDE"/>
    <w:rsid w:val="00DD582F"/>
    <w:rsid w:val="00DE0FD4"/>
    <w:rsid w:val="00DE1EBC"/>
    <w:rsid w:val="00DE4B82"/>
    <w:rsid w:val="00DF0526"/>
    <w:rsid w:val="00DF166C"/>
    <w:rsid w:val="00DF642D"/>
    <w:rsid w:val="00DF7450"/>
    <w:rsid w:val="00E019DA"/>
    <w:rsid w:val="00E02890"/>
    <w:rsid w:val="00E0488B"/>
    <w:rsid w:val="00E05FB1"/>
    <w:rsid w:val="00E06CD3"/>
    <w:rsid w:val="00E07B1A"/>
    <w:rsid w:val="00E138C0"/>
    <w:rsid w:val="00E16546"/>
    <w:rsid w:val="00E2043E"/>
    <w:rsid w:val="00E2114F"/>
    <w:rsid w:val="00E214C5"/>
    <w:rsid w:val="00E237DC"/>
    <w:rsid w:val="00E258B8"/>
    <w:rsid w:val="00E30A40"/>
    <w:rsid w:val="00E30CC3"/>
    <w:rsid w:val="00E45E90"/>
    <w:rsid w:val="00E47DE9"/>
    <w:rsid w:val="00E50A4E"/>
    <w:rsid w:val="00E50DF8"/>
    <w:rsid w:val="00E51089"/>
    <w:rsid w:val="00E528F0"/>
    <w:rsid w:val="00E563E1"/>
    <w:rsid w:val="00E57DFC"/>
    <w:rsid w:val="00E66100"/>
    <w:rsid w:val="00E6696A"/>
    <w:rsid w:val="00E67B4E"/>
    <w:rsid w:val="00E7314D"/>
    <w:rsid w:val="00E734E5"/>
    <w:rsid w:val="00E77F79"/>
    <w:rsid w:val="00E81994"/>
    <w:rsid w:val="00E85BD2"/>
    <w:rsid w:val="00E87033"/>
    <w:rsid w:val="00E903EC"/>
    <w:rsid w:val="00E9161E"/>
    <w:rsid w:val="00E93C3E"/>
    <w:rsid w:val="00E97B38"/>
    <w:rsid w:val="00EA1A4B"/>
    <w:rsid w:val="00EA6230"/>
    <w:rsid w:val="00EA6620"/>
    <w:rsid w:val="00EA7751"/>
    <w:rsid w:val="00EB2F0E"/>
    <w:rsid w:val="00EC102C"/>
    <w:rsid w:val="00EC147F"/>
    <w:rsid w:val="00EC3E6C"/>
    <w:rsid w:val="00EC78F5"/>
    <w:rsid w:val="00EC7BBE"/>
    <w:rsid w:val="00ED4C3B"/>
    <w:rsid w:val="00ED5D69"/>
    <w:rsid w:val="00ED7AF5"/>
    <w:rsid w:val="00EE2D30"/>
    <w:rsid w:val="00EE2DD8"/>
    <w:rsid w:val="00F01FE8"/>
    <w:rsid w:val="00F058A8"/>
    <w:rsid w:val="00F1002E"/>
    <w:rsid w:val="00F126D4"/>
    <w:rsid w:val="00F142C4"/>
    <w:rsid w:val="00F218A0"/>
    <w:rsid w:val="00F27E34"/>
    <w:rsid w:val="00F31934"/>
    <w:rsid w:val="00F352AE"/>
    <w:rsid w:val="00F40062"/>
    <w:rsid w:val="00F4116B"/>
    <w:rsid w:val="00F42381"/>
    <w:rsid w:val="00F428CB"/>
    <w:rsid w:val="00F453C9"/>
    <w:rsid w:val="00F50FFA"/>
    <w:rsid w:val="00F617AD"/>
    <w:rsid w:val="00F62EEC"/>
    <w:rsid w:val="00F62FDD"/>
    <w:rsid w:val="00F66A4B"/>
    <w:rsid w:val="00F67343"/>
    <w:rsid w:val="00F70071"/>
    <w:rsid w:val="00F74A06"/>
    <w:rsid w:val="00F82F67"/>
    <w:rsid w:val="00F85233"/>
    <w:rsid w:val="00F875CD"/>
    <w:rsid w:val="00F96A81"/>
    <w:rsid w:val="00F97D40"/>
    <w:rsid w:val="00FA568D"/>
    <w:rsid w:val="00FA59FE"/>
    <w:rsid w:val="00FB1BB8"/>
    <w:rsid w:val="00FB1F68"/>
    <w:rsid w:val="00FB2AC7"/>
    <w:rsid w:val="00FB4D8C"/>
    <w:rsid w:val="00FB74DA"/>
    <w:rsid w:val="00FB7648"/>
    <w:rsid w:val="00FC13ED"/>
    <w:rsid w:val="00FC2DE4"/>
    <w:rsid w:val="00FD2129"/>
    <w:rsid w:val="00FD6683"/>
    <w:rsid w:val="00FD6F03"/>
    <w:rsid w:val="00FE298E"/>
    <w:rsid w:val="00FE31C0"/>
    <w:rsid w:val="00FE35A3"/>
    <w:rsid w:val="00FE45FE"/>
    <w:rsid w:val="00FE6E88"/>
    <w:rsid w:val="00FF4EE4"/>
    <w:rsid w:val="00FF6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98BB3"/>
  <w15:docId w15:val="{CBBA0F84-CB84-4F2F-B756-83954459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
      </w:numPr>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6F6803"/>
    <w:pPr>
      <w:tabs>
        <w:tab w:val="right" w:leader="dot" w:pos="7088"/>
      </w:tabs>
      <w:spacing w:after="160"/>
    </w:pPr>
    <w:rPr>
      <w:b/>
      <w:noProof/>
      <w:color w:val="004C6B" w:themeColor="text1"/>
      <w:sz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2"/>
      </w:numPr>
      <w:spacing w:after="0" w:line="240" w:lineRule="auto"/>
      <w:ind w:right="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UnresolvedMention1">
    <w:name w:val="Unresolved Mention1"/>
    <w:basedOn w:val="DefaultParagraphFont"/>
    <w:uiPriority w:val="99"/>
    <w:semiHidden/>
    <w:unhideWhenUsed/>
    <w:rsid w:val="008E70B6"/>
    <w:rPr>
      <w:color w:val="605E5C"/>
      <w:shd w:val="clear" w:color="auto" w:fill="E1DFDD"/>
    </w:rPr>
  </w:style>
  <w:style w:type="paragraph" w:customStyle="1" w:styleId="Default">
    <w:name w:val="Default"/>
    <w:rsid w:val="00613B77"/>
    <w:pPr>
      <w:autoSpaceDE w:val="0"/>
      <w:autoSpaceDN w:val="0"/>
      <w:adjustRightInd w:val="0"/>
    </w:pPr>
    <w:rPr>
      <w:rFonts w:ascii="Arial" w:eastAsia="Calibri" w:hAnsi="Arial" w:cs="Arial"/>
      <w:color w:val="000000"/>
      <w:sz w:val="24"/>
      <w:szCs w:val="24"/>
      <w:lang w:eastAsia="en-GB"/>
    </w:rPr>
  </w:style>
  <w:style w:type="character" w:styleId="FollowedHyperlink">
    <w:name w:val="FollowedHyperlink"/>
    <w:basedOn w:val="DefaultParagraphFont"/>
    <w:uiPriority w:val="49"/>
    <w:unhideWhenUsed/>
    <w:rsid w:val="00AB5B32"/>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cqc.org.uk/location/1-12461088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s://www.carehome.co.uk/carehome.cfm/searchazref/20001010NA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f\Downloads\20220506---healthwatch-report-template-teal-2022.dotx" TargetMode="External"/></Relationships>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91189f2f97f12511b66d5f8ad612ee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ca25df0ffed8c4de39bca54504d4ee72"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3.xml><?xml version="1.0" encoding="utf-8"?>
<ds:datastoreItem xmlns:ds="http://schemas.openxmlformats.org/officeDocument/2006/customXml" ds:itemID="{2A421F54-C2EC-4CE3-B232-244759FFBD7F}">
  <ds:schemaRefs>
    <ds:schemaRef ds:uri="http://schemas.openxmlformats.org/officeDocument/2006/bibliography"/>
  </ds:schemaRefs>
</ds:datastoreItem>
</file>

<file path=customXml/itemProps4.xml><?xml version="1.0" encoding="utf-8"?>
<ds:datastoreItem xmlns:ds="http://schemas.openxmlformats.org/officeDocument/2006/customXml" ds:itemID="{FEC988AB-0474-479A-AB0B-37913E131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Template>
  <TotalTime>0</TotalTime>
  <Pages>35</Pages>
  <Words>4836</Words>
  <Characters>27570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Guidance</vt:lpstr>
    </vt:vector>
  </TitlesOfParts>
  <Company>Healthwatch</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creator>Nina Flowers</dc:creator>
  <cp:keywords>Report</cp:keywords>
  <dc:description>v2.24 by Kessler Associates</dc:description>
  <cp:lastModifiedBy>Darren Morgan</cp:lastModifiedBy>
  <cp:revision>2</cp:revision>
  <dcterms:created xsi:type="dcterms:W3CDTF">2024-10-08T12:43:00Z</dcterms:created>
  <dcterms:modified xsi:type="dcterms:W3CDTF">2024-10-08T12:43:00Z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0x010100480EA4E9A0D10A4B86B174D08978D5EB</vt:lpwstr>
  </property>
</Properties>
</file>